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447D" w:rsidRDefault="006C447D" w:rsidP="006C447D">
      <w:pPr>
        <w:autoSpaceDE w:val="0"/>
        <w:autoSpaceDN w:val="0"/>
        <w:adjustRightInd w:val="0"/>
        <w:spacing w:after="0" w:line="240" w:lineRule="auto"/>
        <w:jc w:val="center"/>
        <w:rPr>
          <w:rFonts w:ascii="TimesNewRomanPS-BoldMT" w:hAnsi="TimesNewRomanPS-BoldMT" w:cs="TimesNewRomanPS-BoldMT"/>
          <w:b/>
          <w:bCs/>
          <w:sz w:val="24"/>
          <w:szCs w:val="24"/>
        </w:rPr>
      </w:pPr>
      <w:bookmarkStart w:id="0" w:name="_GoBack"/>
      <w:bookmarkEnd w:id="0"/>
      <w:r>
        <w:rPr>
          <w:rFonts w:ascii="TimesNewRomanPS-BoldMT" w:hAnsi="TimesNewRomanPS-BoldMT" w:cs="TimesNewRomanPS-BoldMT"/>
          <w:b/>
          <w:bCs/>
          <w:sz w:val="24"/>
          <w:szCs w:val="24"/>
        </w:rPr>
        <w:t>Vertrag</w:t>
      </w:r>
    </w:p>
    <w:p w:rsidR="006C447D" w:rsidRDefault="006C447D" w:rsidP="006C447D">
      <w:pPr>
        <w:autoSpaceDE w:val="0"/>
        <w:autoSpaceDN w:val="0"/>
        <w:adjustRightInd w:val="0"/>
        <w:spacing w:after="0" w:line="240" w:lineRule="auto"/>
        <w:jc w:val="center"/>
        <w:rPr>
          <w:rFonts w:ascii="TimesNewRomanPS-BoldMT" w:hAnsi="TimesNewRomanPS-BoldMT" w:cs="TimesNewRomanPS-BoldMT"/>
          <w:b/>
          <w:bCs/>
        </w:rPr>
      </w:pPr>
      <w:r>
        <w:rPr>
          <w:rFonts w:ascii="TimesNewRomanPS-BoldMT" w:hAnsi="TimesNewRomanPS-BoldMT" w:cs="TimesNewRomanPS-BoldMT"/>
          <w:b/>
          <w:bCs/>
        </w:rPr>
        <w:t>über die durch die Deutsch-Französische Hochschule gewährte Mobilitätsbeihilfe für</w:t>
      </w:r>
    </w:p>
    <w:p w:rsidR="006C447D" w:rsidRDefault="006C447D" w:rsidP="006C447D">
      <w:pPr>
        <w:autoSpaceDE w:val="0"/>
        <w:autoSpaceDN w:val="0"/>
        <w:adjustRightInd w:val="0"/>
        <w:spacing w:after="0" w:line="240" w:lineRule="auto"/>
        <w:jc w:val="center"/>
        <w:rPr>
          <w:rFonts w:ascii="TimesNewRomanPS-BoldMT" w:hAnsi="TimesNewRomanPS-BoldMT" w:cs="TimesNewRomanPS-BoldMT"/>
          <w:b/>
          <w:bCs/>
        </w:rPr>
      </w:pPr>
      <w:r>
        <w:rPr>
          <w:rFonts w:ascii="TimesNewRomanPS-BoldMT" w:hAnsi="TimesNewRomanPS-BoldMT" w:cs="TimesNewRomanPS-BoldMT"/>
          <w:b/>
          <w:bCs/>
        </w:rPr>
        <w:t>Studierende der von ihr geförderten deutsch-französischen Programme</w:t>
      </w:r>
    </w:p>
    <w:p w:rsidR="006C447D" w:rsidRDefault="006C447D" w:rsidP="006C447D">
      <w:pPr>
        <w:autoSpaceDE w:val="0"/>
        <w:autoSpaceDN w:val="0"/>
        <w:adjustRightInd w:val="0"/>
        <w:spacing w:after="0" w:line="240" w:lineRule="auto"/>
        <w:rPr>
          <w:rFonts w:ascii="TimesNewRomanPSMT" w:hAnsi="TimesNewRomanPSMT" w:cs="TimesNewRomanPSMT"/>
        </w:rPr>
      </w:pPr>
    </w:p>
    <w:p w:rsidR="006C447D" w:rsidRDefault="006C447D" w:rsidP="006C447D">
      <w:pPr>
        <w:autoSpaceDE w:val="0"/>
        <w:autoSpaceDN w:val="0"/>
        <w:adjustRightInd w:val="0"/>
        <w:spacing w:after="0" w:line="240" w:lineRule="auto"/>
        <w:jc w:val="both"/>
        <w:rPr>
          <w:rFonts w:ascii="TimesNewRomanPSMT" w:hAnsi="TimesNewRomanPSMT" w:cs="TimesNewRomanPSMT"/>
        </w:rPr>
      </w:pPr>
      <w:r>
        <w:rPr>
          <w:rFonts w:ascii="TimesNewRomanPSMT" w:hAnsi="TimesNewRomanPSMT" w:cs="TimesNewRomanPSMT"/>
        </w:rPr>
        <w:t>Die Deutsch-Französische Hochschule (nachfolgend DFH) gewährt den in den von ihr geförderten Programmen ordnungsgemäß eingeschriebenen Studierenden eine Mobilitätsbeihilfe zur Finanzierung ihres Aufenthalts im Partnerland.</w:t>
      </w:r>
    </w:p>
    <w:p w:rsidR="006C447D" w:rsidRDefault="006C447D" w:rsidP="006C447D">
      <w:pPr>
        <w:autoSpaceDE w:val="0"/>
        <w:autoSpaceDN w:val="0"/>
        <w:adjustRightInd w:val="0"/>
        <w:spacing w:after="0" w:line="240" w:lineRule="auto"/>
        <w:rPr>
          <w:rFonts w:ascii="TimesNewRomanPSMT" w:hAnsi="TimesNewRomanPSMT" w:cs="TimesNewRomanPSMT"/>
        </w:rPr>
      </w:pPr>
    </w:p>
    <w:p w:rsidR="006C447D" w:rsidRDefault="006C447D" w:rsidP="006C447D">
      <w:pPr>
        <w:autoSpaceDE w:val="0"/>
        <w:autoSpaceDN w:val="0"/>
        <w:adjustRightInd w:val="0"/>
        <w:spacing w:after="0" w:line="240" w:lineRule="auto"/>
        <w:jc w:val="both"/>
        <w:rPr>
          <w:rFonts w:ascii="TimesNewRomanPSMT" w:hAnsi="TimesNewRomanPSMT" w:cs="TimesNewRomanPSMT"/>
        </w:rPr>
      </w:pPr>
      <w:r>
        <w:rPr>
          <w:rFonts w:ascii="TimesNewRomanPSMT" w:hAnsi="TimesNewRomanPSMT" w:cs="TimesNewRomanPSMT"/>
        </w:rPr>
        <w:t>Die DFH überweist der Hochschule den Gesamtbetrag der zur Finanzierung des Aufenthaltes der Studierenden im Partnerland bestimmten Fördermittel, unter der Voraussetzung, dass die Studierenden ordnungsgemäß bei der DFH eingeschrieben sind. Die Hochschule teilt der DFH die Namen der Studierenden mit (Liste im Anhang des Zuwendungsvertrages).</w:t>
      </w:r>
    </w:p>
    <w:p w:rsidR="006C447D" w:rsidRDefault="006C447D" w:rsidP="006C447D">
      <w:pPr>
        <w:autoSpaceDE w:val="0"/>
        <w:autoSpaceDN w:val="0"/>
        <w:adjustRightInd w:val="0"/>
        <w:spacing w:after="0" w:line="240" w:lineRule="auto"/>
        <w:rPr>
          <w:rFonts w:ascii="TimesNewRomanPSMT" w:hAnsi="TimesNewRomanPSMT" w:cs="TimesNewRomanPSMT"/>
        </w:rPr>
      </w:pPr>
    </w:p>
    <w:p w:rsidR="006C447D" w:rsidRDefault="006C447D" w:rsidP="006C447D">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Zwischen</w:t>
      </w:r>
    </w:p>
    <w:p w:rsidR="006C447D" w:rsidRDefault="006C447D" w:rsidP="006C447D">
      <w:pPr>
        <w:autoSpaceDE w:val="0"/>
        <w:autoSpaceDN w:val="0"/>
        <w:adjustRightInd w:val="0"/>
        <w:spacing w:after="0" w:line="240" w:lineRule="auto"/>
        <w:rPr>
          <w:rFonts w:ascii="TimesNewRomanPS-BoldMT" w:hAnsi="TimesNewRomanPS-BoldMT" w:cs="TimesNewRomanPS-BoldMT"/>
          <w:b/>
          <w:bCs/>
        </w:rPr>
      </w:pPr>
    </w:p>
    <w:p w:rsidR="006C447D" w:rsidRDefault="006C447D" w:rsidP="006C447D">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der </w:t>
      </w:r>
      <w:r w:rsidRPr="003F009E">
        <w:rPr>
          <w:rFonts w:ascii="TimesNewRomanPSMT" w:hAnsi="TimesNewRomanPSMT" w:cs="TimesNewRomanPSMT"/>
          <w:b/>
        </w:rPr>
        <w:t>Universität Bielefeld</w:t>
      </w:r>
    </w:p>
    <w:p w:rsidR="006C447D" w:rsidRDefault="006C447D" w:rsidP="006C447D">
      <w:pPr>
        <w:autoSpaceDE w:val="0"/>
        <w:autoSpaceDN w:val="0"/>
        <w:adjustRightInd w:val="0"/>
        <w:spacing w:after="0" w:line="240" w:lineRule="auto"/>
        <w:rPr>
          <w:rFonts w:ascii="TimesNewRomanPS-ItalicMT" w:hAnsi="TimesNewRomanPS-ItalicMT" w:cs="TimesNewRomanPS-ItalicMT"/>
          <w:i/>
          <w:iCs/>
        </w:rPr>
      </w:pPr>
      <w:r>
        <w:rPr>
          <w:rFonts w:ascii="TimesNewRomanPS-ItalicMT" w:hAnsi="TimesNewRomanPS-ItalicMT" w:cs="TimesNewRomanPS-ItalicMT"/>
          <w:i/>
          <w:iCs/>
        </w:rPr>
        <w:t>(nachfolgend Hochschule)</w:t>
      </w:r>
    </w:p>
    <w:p w:rsidR="006C447D" w:rsidRDefault="006C447D" w:rsidP="006C447D">
      <w:pPr>
        <w:autoSpaceDE w:val="0"/>
        <w:autoSpaceDN w:val="0"/>
        <w:adjustRightInd w:val="0"/>
        <w:spacing w:after="0" w:line="240" w:lineRule="auto"/>
        <w:rPr>
          <w:rFonts w:ascii="TimesNewRomanPS-ItalicMT" w:hAnsi="TimesNewRomanPS-ItalicMT" w:cs="TimesNewRomanPS-ItalicMT"/>
          <w:i/>
          <w:iCs/>
        </w:rPr>
      </w:pPr>
    </w:p>
    <w:p w:rsidR="006C447D" w:rsidRPr="006C447D" w:rsidRDefault="00963470" w:rsidP="006C447D">
      <w:pPr>
        <w:autoSpaceDE w:val="0"/>
        <w:autoSpaceDN w:val="0"/>
        <w:adjustRightInd w:val="0"/>
        <w:spacing w:after="0" w:line="240" w:lineRule="auto"/>
        <w:rPr>
          <w:rFonts w:ascii="TimesNewRomanPS-BoldMT" w:hAnsi="TimesNewRomanPS-BoldMT" w:cs="TimesNewRomanPS-BoldMT"/>
          <w:b/>
          <w:bCs/>
        </w:rPr>
      </w:pPr>
      <w:r w:rsidRPr="00963470">
        <w:rPr>
          <w:rFonts w:ascii="TimesNewRomanPS-BoldMT" w:hAnsi="TimesNewRomanPS-BoldMT" w:cs="TimesNewRomanPS-BoldMT"/>
          <w:bCs/>
        </w:rPr>
        <w:t>u</w:t>
      </w:r>
      <w:r w:rsidR="006C447D" w:rsidRPr="00963470">
        <w:rPr>
          <w:rFonts w:ascii="TimesNewRomanPS-BoldMT" w:hAnsi="TimesNewRomanPS-BoldMT" w:cs="TimesNewRomanPS-BoldMT"/>
          <w:bCs/>
        </w:rPr>
        <w:t>nd</w:t>
      </w:r>
      <w:r w:rsidR="006C447D">
        <w:rPr>
          <w:rFonts w:ascii="TimesNewRomanPS-BoldMT" w:hAnsi="TimesNewRomanPS-BoldMT" w:cs="TimesNewRomanPS-BoldMT"/>
          <w:b/>
          <w:bCs/>
        </w:rPr>
        <w:t xml:space="preserve"> (</w:t>
      </w:r>
      <w:r w:rsidR="006C447D" w:rsidRPr="00963470">
        <w:rPr>
          <w:rFonts w:ascii="TimesNewRomanPSMT" w:hAnsi="TimesNewRomanPSMT" w:cs="TimesNewRomanPSMT"/>
          <w:b/>
        </w:rPr>
        <w:t>Name und Vorname des/der Studierenden</w:t>
      </w:r>
      <w:r w:rsidR="006C447D">
        <w:rPr>
          <w:rFonts w:ascii="TimesNewRomanPSMT" w:hAnsi="TimesNewRomanPSMT" w:cs="TimesNewRomanPSMT"/>
        </w:rPr>
        <w:t xml:space="preserve">) </w:t>
      </w:r>
    </w:p>
    <w:p w:rsidR="006C447D" w:rsidRDefault="006C447D" w:rsidP="006C447D">
      <w:pPr>
        <w:autoSpaceDE w:val="0"/>
        <w:autoSpaceDN w:val="0"/>
        <w:adjustRightInd w:val="0"/>
        <w:spacing w:after="0" w:line="240" w:lineRule="auto"/>
        <w:rPr>
          <w:rFonts w:ascii="TimesNewRomanPSMT" w:hAnsi="TimesNewRomanPSMT" w:cs="TimesNewRomanPSMT"/>
        </w:rPr>
      </w:pPr>
    </w:p>
    <w:p w:rsidR="006C447D" w:rsidRDefault="006C447D" w:rsidP="006C447D">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__________________________________________________________________________</w:t>
      </w:r>
    </w:p>
    <w:p w:rsidR="006C447D" w:rsidRDefault="006C447D" w:rsidP="006C447D">
      <w:pPr>
        <w:autoSpaceDE w:val="0"/>
        <w:autoSpaceDN w:val="0"/>
        <w:adjustRightInd w:val="0"/>
        <w:spacing w:after="0" w:line="240" w:lineRule="auto"/>
        <w:rPr>
          <w:rFonts w:ascii="TimesNewRomanPS-ItalicMT" w:hAnsi="TimesNewRomanPS-ItalicMT" w:cs="TimesNewRomanPS-ItalicMT"/>
          <w:i/>
          <w:iCs/>
        </w:rPr>
      </w:pPr>
      <w:r>
        <w:rPr>
          <w:rFonts w:ascii="TimesNewRomanPS-ItalicMT" w:hAnsi="TimesNewRomanPS-ItalicMT" w:cs="TimesNewRomanPS-ItalicMT"/>
          <w:i/>
          <w:iCs/>
        </w:rPr>
        <w:t>(nachfolgend Zuwendungsempfänger)</w:t>
      </w:r>
    </w:p>
    <w:p w:rsidR="006C447D" w:rsidRDefault="006C447D" w:rsidP="006C447D">
      <w:pPr>
        <w:autoSpaceDE w:val="0"/>
        <w:autoSpaceDN w:val="0"/>
        <w:adjustRightInd w:val="0"/>
        <w:spacing w:after="0" w:line="240" w:lineRule="auto"/>
        <w:rPr>
          <w:rFonts w:ascii="TimesNewRomanPS-ItalicMT" w:hAnsi="TimesNewRomanPS-ItalicMT" w:cs="TimesNewRomanPS-ItalicMT"/>
          <w:i/>
          <w:iCs/>
        </w:rPr>
      </w:pPr>
    </w:p>
    <w:p w:rsidR="006C447D" w:rsidRDefault="006C447D" w:rsidP="006C447D">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wird Folgendes vereinbart:</w:t>
      </w:r>
    </w:p>
    <w:p w:rsidR="006C447D" w:rsidRDefault="006C447D" w:rsidP="006C447D">
      <w:pPr>
        <w:autoSpaceDE w:val="0"/>
        <w:autoSpaceDN w:val="0"/>
        <w:adjustRightInd w:val="0"/>
        <w:spacing w:after="0" w:line="240" w:lineRule="auto"/>
        <w:rPr>
          <w:rFonts w:ascii="TimesNewRomanPS-BoldMT" w:hAnsi="TimesNewRomanPS-BoldMT" w:cs="TimesNewRomanPS-BoldMT"/>
          <w:b/>
          <w:bCs/>
        </w:rPr>
      </w:pPr>
    </w:p>
    <w:p w:rsidR="006C447D" w:rsidRPr="006C447D" w:rsidRDefault="006C447D" w:rsidP="006C447D">
      <w:pPr>
        <w:pStyle w:val="Listenabsatz"/>
        <w:numPr>
          <w:ilvl w:val="0"/>
          <w:numId w:val="1"/>
        </w:numPr>
        <w:autoSpaceDE w:val="0"/>
        <w:autoSpaceDN w:val="0"/>
        <w:adjustRightInd w:val="0"/>
        <w:spacing w:after="0" w:line="240" w:lineRule="auto"/>
        <w:jc w:val="both"/>
        <w:rPr>
          <w:rFonts w:ascii="TimesNewRomanPSMT" w:hAnsi="TimesNewRomanPSMT" w:cs="TimesNewRomanPSMT"/>
          <w:sz w:val="20"/>
          <w:szCs w:val="20"/>
        </w:rPr>
      </w:pPr>
      <w:r w:rsidRPr="006C447D">
        <w:rPr>
          <w:rFonts w:ascii="TimesNewRomanPSMT" w:hAnsi="TimesNewRomanPSMT" w:cs="TimesNewRomanPSMT"/>
          <w:sz w:val="20"/>
          <w:szCs w:val="20"/>
        </w:rPr>
        <w:t>Die Hochschule verpflichtet sich, die von der DFH gewährte Mobilitätsbeihilfe an den Zuwendungsempfänger weiterzuleiten.</w:t>
      </w:r>
    </w:p>
    <w:p w:rsidR="006C447D" w:rsidRPr="006C447D" w:rsidRDefault="006C447D" w:rsidP="006C447D">
      <w:pPr>
        <w:pStyle w:val="Listenabsatz"/>
        <w:numPr>
          <w:ilvl w:val="0"/>
          <w:numId w:val="1"/>
        </w:numPr>
        <w:autoSpaceDE w:val="0"/>
        <w:autoSpaceDN w:val="0"/>
        <w:adjustRightInd w:val="0"/>
        <w:spacing w:after="0" w:line="240" w:lineRule="auto"/>
        <w:jc w:val="both"/>
        <w:rPr>
          <w:rFonts w:ascii="TimesNewRomanPSMT" w:hAnsi="TimesNewRomanPSMT" w:cs="TimesNewRomanPSMT"/>
          <w:sz w:val="20"/>
          <w:szCs w:val="20"/>
        </w:rPr>
      </w:pPr>
      <w:r w:rsidRPr="006C447D">
        <w:rPr>
          <w:rFonts w:ascii="TimesNewRomanPSMT" w:hAnsi="TimesNewRomanPSMT" w:cs="TimesNewRomanPSMT"/>
          <w:sz w:val="20"/>
          <w:szCs w:val="20"/>
        </w:rPr>
        <w:t>Der Zuwendungsempfänger hat davon Kenntnis genommen, dass bei Unterbrechung seines Studiums die DFH berechtigt ist, die teilweise</w:t>
      </w:r>
      <w:r w:rsidRPr="006C447D">
        <w:rPr>
          <w:rStyle w:val="Funotenzeichen"/>
          <w:rFonts w:ascii="TimesNewRomanPSMT" w:hAnsi="TimesNewRomanPSMT" w:cs="TimesNewRomanPSMT"/>
          <w:sz w:val="20"/>
          <w:szCs w:val="20"/>
        </w:rPr>
        <w:footnoteReference w:id="1"/>
      </w:r>
      <w:r w:rsidRPr="006C447D">
        <w:rPr>
          <w:rFonts w:ascii="TimesNewRomanPSMT" w:hAnsi="TimesNewRomanPSMT" w:cs="TimesNewRomanPSMT"/>
          <w:sz w:val="20"/>
          <w:szCs w:val="20"/>
        </w:rPr>
        <w:t xml:space="preserve"> oder vollständige Rückzahlung der Beihilfen zu verlangen (siehe ordnungsgemäß vom Zuwendungsempfänger zu unterzeichnendes Einschreibungs- und Immatrikulationsformular der DFH).</w:t>
      </w:r>
    </w:p>
    <w:p w:rsidR="006C447D" w:rsidRPr="006C447D" w:rsidRDefault="006C447D" w:rsidP="006C447D">
      <w:pPr>
        <w:pStyle w:val="Listenabsatz"/>
        <w:numPr>
          <w:ilvl w:val="0"/>
          <w:numId w:val="1"/>
        </w:numPr>
        <w:autoSpaceDE w:val="0"/>
        <w:autoSpaceDN w:val="0"/>
        <w:adjustRightInd w:val="0"/>
        <w:spacing w:after="0" w:line="240" w:lineRule="auto"/>
        <w:jc w:val="both"/>
        <w:rPr>
          <w:rFonts w:ascii="TimesNewRomanPSMT" w:hAnsi="TimesNewRomanPSMT" w:cs="TimesNewRomanPSMT"/>
          <w:sz w:val="20"/>
          <w:szCs w:val="20"/>
        </w:rPr>
      </w:pPr>
      <w:r w:rsidRPr="006C447D">
        <w:rPr>
          <w:rFonts w:ascii="TimesNewRomanPSMT" w:hAnsi="TimesNewRomanPSMT" w:cs="TimesNewRomanPSMT"/>
          <w:sz w:val="20"/>
          <w:szCs w:val="20"/>
        </w:rPr>
        <w:t>Der Zuwendungsempfänger verpflichtet sich, die Hochschule unverzüglich über den Abbruch seines Studiums zu unterrichten, damit diese die DFH davon in Kenntnis setzen kann.</w:t>
      </w:r>
    </w:p>
    <w:p w:rsidR="006C447D" w:rsidRPr="006C447D" w:rsidRDefault="006C447D" w:rsidP="006C447D">
      <w:pPr>
        <w:pStyle w:val="Listenabsatz"/>
        <w:numPr>
          <w:ilvl w:val="0"/>
          <w:numId w:val="1"/>
        </w:numPr>
        <w:autoSpaceDE w:val="0"/>
        <w:autoSpaceDN w:val="0"/>
        <w:adjustRightInd w:val="0"/>
        <w:spacing w:after="0" w:line="240" w:lineRule="auto"/>
        <w:jc w:val="both"/>
        <w:rPr>
          <w:rFonts w:ascii="TimesNewRomanPSMT" w:hAnsi="TimesNewRomanPSMT" w:cs="TimesNewRomanPSMT"/>
          <w:sz w:val="20"/>
          <w:szCs w:val="20"/>
        </w:rPr>
      </w:pPr>
      <w:r w:rsidRPr="006C447D">
        <w:rPr>
          <w:rFonts w:ascii="TimesNewRomanPSMT" w:hAnsi="TimesNewRomanPSMT" w:cs="TimesNewRomanPSMT"/>
          <w:sz w:val="20"/>
          <w:szCs w:val="20"/>
        </w:rPr>
        <w:t>Bei Abbruch des Studiums ist die Hochschule gehalten, so schnell wie möglich, den Gesamtbetrag der von der DFH für den Zuwendungsempfänger gezahlten Mobilitätsbeihilfe an die DFH zurückzuerstatten. Im Falle einer Weigerung, den Betrag zurückzuzahlen, liegt es bei der Hochschule, gegenüber dem Zuwendungsempfänger gegebenenfalls rechtliche Schritte einzuleiten.</w:t>
      </w:r>
    </w:p>
    <w:p w:rsidR="006C447D" w:rsidRPr="006C447D" w:rsidRDefault="006C447D" w:rsidP="006C447D">
      <w:pPr>
        <w:pStyle w:val="Listenabsatz"/>
        <w:numPr>
          <w:ilvl w:val="0"/>
          <w:numId w:val="1"/>
        </w:numPr>
        <w:autoSpaceDE w:val="0"/>
        <w:autoSpaceDN w:val="0"/>
        <w:adjustRightInd w:val="0"/>
        <w:spacing w:after="0" w:line="240" w:lineRule="auto"/>
        <w:jc w:val="both"/>
        <w:rPr>
          <w:rFonts w:ascii="TimesNewRomanPSMT" w:hAnsi="TimesNewRomanPSMT" w:cs="TimesNewRomanPSMT"/>
          <w:sz w:val="20"/>
          <w:szCs w:val="20"/>
        </w:rPr>
      </w:pPr>
      <w:r w:rsidRPr="006C447D">
        <w:rPr>
          <w:rFonts w:ascii="TimesNewRomanPSMT" w:hAnsi="TimesNewRomanPSMT" w:cs="TimesNewRomanPSMT"/>
          <w:sz w:val="20"/>
          <w:szCs w:val="20"/>
        </w:rPr>
        <w:t>In diesem Falle verpflichtet sich der Zuwendungsempfänger, die von seiner Hochschule erhaltene Mobilitätsbeihilfe an diese zurückzuerstatten.</w:t>
      </w:r>
    </w:p>
    <w:p w:rsidR="006C447D" w:rsidRPr="006C447D" w:rsidRDefault="006C447D" w:rsidP="006C447D">
      <w:pPr>
        <w:autoSpaceDE w:val="0"/>
        <w:autoSpaceDN w:val="0"/>
        <w:adjustRightInd w:val="0"/>
        <w:spacing w:after="0" w:line="240" w:lineRule="auto"/>
        <w:rPr>
          <w:rFonts w:ascii="TimesNewRomanPSMT" w:hAnsi="TimesNewRomanPSMT" w:cs="TimesNewRomanPSMT"/>
          <w:sz w:val="20"/>
          <w:szCs w:val="20"/>
        </w:rPr>
      </w:pPr>
    </w:p>
    <w:p w:rsidR="006C447D" w:rsidRDefault="006C447D" w:rsidP="006C447D">
      <w:pPr>
        <w:autoSpaceDE w:val="0"/>
        <w:autoSpaceDN w:val="0"/>
        <w:adjustRightInd w:val="0"/>
        <w:spacing w:after="0" w:line="240" w:lineRule="auto"/>
        <w:rPr>
          <w:rFonts w:ascii="TimesNewRomanPSMT" w:hAnsi="TimesNewRomanPSMT" w:cs="TimesNewRomanPSMT"/>
        </w:rPr>
      </w:pPr>
    </w:p>
    <w:p w:rsidR="006C447D" w:rsidRDefault="006C447D" w:rsidP="006C447D">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Ort, Datum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Ort, Datum</w:t>
      </w:r>
    </w:p>
    <w:p w:rsidR="006C447D" w:rsidRDefault="006C447D" w:rsidP="006C447D">
      <w:pPr>
        <w:autoSpaceDE w:val="0"/>
        <w:autoSpaceDN w:val="0"/>
        <w:adjustRightInd w:val="0"/>
        <w:spacing w:after="0" w:line="240" w:lineRule="auto"/>
        <w:rPr>
          <w:rFonts w:ascii="TimesNewRomanPSMT" w:hAnsi="TimesNewRomanPSMT" w:cs="TimesNewRomanPSMT"/>
        </w:rPr>
      </w:pPr>
    </w:p>
    <w:p w:rsidR="006C447D" w:rsidRDefault="006C447D" w:rsidP="006C447D">
      <w:pPr>
        <w:autoSpaceDE w:val="0"/>
        <w:autoSpaceDN w:val="0"/>
        <w:adjustRightInd w:val="0"/>
        <w:spacing w:after="0" w:line="240" w:lineRule="auto"/>
        <w:rPr>
          <w:rFonts w:ascii="TimesNewRomanPSMT" w:hAnsi="TimesNewRomanPSMT" w:cs="TimesNewRomanPSMT"/>
        </w:rPr>
      </w:pPr>
    </w:p>
    <w:p w:rsidR="006C447D" w:rsidRDefault="006C447D" w:rsidP="006C447D">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__________________________________ </w:t>
      </w:r>
      <w:r>
        <w:rPr>
          <w:rFonts w:ascii="TimesNewRomanPSMT" w:hAnsi="TimesNewRomanPSMT" w:cs="TimesNewRomanPSMT"/>
        </w:rPr>
        <w:tab/>
      </w:r>
      <w:r>
        <w:rPr>
          <w:rFonts w:ascii="TimesNewRomanPSMT" w:hAnsi="TimesNewRomanPSMT" w:cs="TimesNewRomanPSMT"/>
        </w:rPr>
        <w:tab/>
        <w:t>______________________________</w:t>
      </w:r>
    </w:p>
    <w:p w:rsidR="006C447D" w:rsidRDefault="006C447D" w:rsidP="006C447D">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Unterschrift des volljährigen Zuwendungs-   </w:t>
      </w:r>
      <w:r>
        <w:rPr>
          <w:rFonts w:ascii="TimesNewRomanPSMT" w:hAnsi="TimesNewRomanPSMT" w:cs="TimesNewRomanPSMT"/>
        </w:rPr>
        <w:tab/>
        <w:t>rechtsgültige Unterschrift des</w:t>
      </w:r>
    </w:p>
    <w:p w:rsidR="006C447D" w:rsidRDefault="006C447D" w:rsidP="006C447D">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empfängers oder – bei Minderjährigen – </w:t>
      </w:r>
      <w:r>
        <w:rPr>
          <w:rFonts w:ascii="TimesNewRomanPSMT" w:hAnsi="TimesNewRomanPSMT" w:cs="TimesNewRomanPSMT"/>
        </w:rPr>
        <w:tab/>
      </w:r>
      <w:r>
        <w:rPr>
          <w:rFonts w:ascii="TimesNewRomanPSMT" w:hAnsi="TimesNewRomanPSMT" w:cs="TimesNewRomanPSMT"/>
        </w:rPr>
        <w:tab/>
        <w:t>Vertreters der Hochschule</w:t>
      </w:r>
    </w:p>
    <w:p w:rsidR="00322693" w:rsidRPr="006C447D" w:rsidRDefault="006C447D" w:rsidP="006C447D">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seines gesetzlichen Vertreters</w:t>
      </w:r>
    </w:p>
    <w:sectPr w:rsidR="00322693" w:rsidRPr="006C447D" w:rsidSect="0048706F">
      <w:headerReference w:type="default" r:id="rId8"/>
      <w:headerReference w:type="first" r:id="rId9"/>
      <w:footerReference w:type="first" r:id="rId10"/>
      <w:pgSz w:w="11906" w:h="16838" w:code="9"/>
      <w:pgMar w:top="2722" w:right="1134" w:bottom="709" w:left="1418" w:header="1531" w:footer="44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7691" w:rsidRDefault="00917691" w:rsidP="00567C22">
      <w:pPr>
        <w:spacing w:line="240" w:lineRule="auto"/>
      </w:pPr>
      <w:r>
        <w:separator/>
      </w:r>
    </w:p>
  </w:endnote>
  <w:endnote w:type="continuationSeparator" w:id="0">
    <w:p w:rsidR="00917691" w:rsidRDefault="00917691" w:rsidP="00567C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MT">
    <w:panose1 w:val="00000000000000000000"/>
    <w:charset w:val="00"/>
    <w:family w:val="auto"/>
    <w:notTrueType/>
    <w:pitch w:val="default"/>
    <w:sig w:usb0="00000003" w:usb1="00000000" w:usb2="00000000" w:usb3="00000000" w:csb0="00000001" w:csb1="00000000"/>
  </w:font>
  <w:font w:name="TimesNewRomanPSMT">
    <w:panose1 w:val="00000000000000000000"/>
    <w:charset w:val="00"/>
    <w:family w:val="auto"/>
    <w:notTrueType/>
    <w:pitch w:val="default"/>
    <w:sig w:usb0="00000003" w:usb1="00000000" w:usb2="00000000" w:usb3="00000000" w:csb0="00000001" w:csb1="00000000"/>
  </w:font>
  <w:font w:name="TimesNewRomanPS-Italic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2BC0" w:rsidRDefault="00FF0EEF" w:rsidP="006B2BC0">
    <w:pPr>
      <w:pStyle w:val="Fuzeile"/>
    </w:pPr>
    <w:r>
      <w:rPr>
        <w:noProof/>
        <w:lang w:eastAsia="de-DE"/>
      </w:rPr>
      <mc:AlternateContent>
        <mc:Choice Requires="wps">
          <w:drawing>
            <wp:anchor distT="0" distB="0" distL="114300" distR="114300" simplePos="0" relativeHeight="251672576" behindDoc="0" locked="1" layoutInCell="1" allowOverlap="1" wp14:anchorId="52D5505B" wp14:editId="4DC78DE5">
              <wp:simplePos x="0" y="0"/>
              <wp:positionH relativeFrom="page">
                <wp:posOffset>5668645</wp:posOffset>
              </wp:positionH>
              <wp:positionV relativeFrom="page">
                <wp:posOffset>4530725</wp:posOffset>
              </wp:positionV>
              <wp:extent cx="1532890" cy="4797425"/>
              <wp:effectExtent l="0" t="0" r="10160" b="3175"/>
              <wp:wrapNone/>
              <wp:docPr id="71" name="Textfeld 71"/>
              <wp:cNvGraphicFramePr/>
              <a:graphic xmlns:a="http://schemas.openxmlformats.org/drawingml/2006/main">
                <a:graphicData uri="http://schemas.microsoft.com/office/word/2010/wordprocessingShape">
                  <wps:wsp>
                    <wps:cNvSpPr txBox="1"/>
                    <wps:spPr>
                      <a:xfrm>
                        <a:off x="0" y="0"/>
                        <a:ext cx="1532890" cy="4797425"/>
                      </a:xfrm>
                      <a:prstGeom prst="rect">
                        <a:avLst/>
                      </a:prstGeom>
                      <a:noFill/>
                      <a:ln w="6350">
                        <a:noFill/>
                      </a:ln>
                    </wps:spPr>
                    <wps:txbx>
                      <w:txbxContent>
                        <w:p w:rsidR="001544B9" w:rsidRPr="0032456C" w:rsidRDefault="001544B9" w:rsidP="001544B9">
                          <w:pPr>
                            <w:pStyle w:val="Info"/>
                            <w:rPr>
                              <w:b/>
                            </w:rPr>
                          </w:pPr>
                          <w:r w:rsidRPr="0032456C">
                            <w:rPr>
                              <w:b/>
                            </w:rPr>
                            <w:t xml:space="preserve">Dezernat Personal und Organisation </w:t>
                          </w:r>
                        </w:p>
                        <w:p w:rsidR="001544B9" w:rsidRPr="0032456C" w:rsidRDefault="001544B9" w:rsidP="001544B9">
                          <w:pPr>
                            <w:pStyle w:val="Info"/>
                          </w:pPr>
                          <w:r w:rsidRPr="0032456C">
                            <w:t xml:space="preserve">Beschäftigte in Technik und Verwaltung </w:t>
                          </w:r>
                        </w:p>
                        <w:p w:rsidR="001544B9" w:rsidRPr="0032456C" w:rsidRDefault="001544B9" w:rsidP="001544B9">
                          <w:pPr>
                            <w:pStyle w:val="Info"/>
                          </w:pPr>
                        </w:p>
                        <w:p w:rsidR="001544B9" w:rsidRPr="0032456C" w:rsidRDefault="001544B9" w:rsidP="001544B9">
                          <w:pPr>
                            <w:pStyle w:val="Info"/>
                            <w:rPr>
                              <w:b/>
                            </w:rPr>
                          </w:pPr>
                          <w:r w:rsidRPr="0032456C">
                            <w:rPr>
                              <w:b/>
                            </w:rPr>
                            <w:t>Prof. Dr. Katharina Musterfrau</w:t>
                          </w:r>
                        </w:p>
                        <w:p w:rsidR="001544B9" w:rsidRPr="0032456C" w:rsidRDefault="001544B9" w:rsidP="001544B9">
                          <w:pPr>
                            <w:pStyle w:val="Info"/>
                          </w:pPr>
                        </w:p>
                        <w:p w:rsidR="001544B9" w:rsidRPr="0032456C" w:rsidRDefault="001544B9" w:rsidP="001544B9">
                          <w:pPr>
                            <w:pStyle w:val="Info"/>
                          </w:pPr>
                          <w:r w:rsidRPr="0032456C">
                            <w:t>Raum UHG U8-120</w:t>
                          </w:r>
                        </w:p>
                        <w:p w:rsidR="001544B9" w:rsidRPr="0032456C" w:rsidRDefault="001544B9" w:rsidP="001544B9">
                          <w:pPr>
                            <w:pStyle w:val="Info"/>
                          </w:pPr>
                          <w:r w:rsidRPr="0032456C">
                            <w:t>Telefon 0521 106-0000</w:t>
                          </w:r>
                        </w:p>
                        <w:p w:rsidR="001544B9" w:rsidRPr="0032456C" w:rsidRDefault="001544B9" w:rsidP="001544B9">
                          <w:pPr>
                            <w:pStyle w:val="Info"/>
                          </w:pPr>
                          <w:r w:rsidRPr="0032456C">
                            <w:t>Fax 0521 106-0000</w:t>
                          </w:r>
                        </w:p>
                        <w:p w:rsidR="001544B9" w:rsidRPr="0032456C" w:rsidRDefault="001544B9" w:rsidP="001544B9">
                          <w:pPr>
                            <w:pStyle w:val="Info"/>
                          </w:pPr>
                          <w:r w:rsidRPr="0032456C">
                            <w:t>vorname.nachname@uni-bielefeld.de</w:t>
                          </w:r>
                        </w:p>
                        <w:p w:rsidR="001544B9" w:rsidRPr="0032456C" w:rsidRDefault="001544B9" w:rsidP="001544B9">
                          <w:pPr>
                            <w:pStyle w:val="Info"/>
                          </w:pPr>
                          <w:r w:rsidRPr="0032456C">
                            <w:t>www.uni-bielefeld.de/subdomain</w:t>
                          </w:r>
                        </w:p>
                        <w:p w:rsidR="001544B9" w:rsidRPr="0032456C" w:rsidRDefault="001544B9" w:rsidP="001544B9">
                          <w:pPr>
                            <w:pStyle w:val="Info"/>
                          </w:pPr>
                        </w:p>
                        <w:p w:rsidR="001544B9" w:rsidRPr="0032456C" w:rsidRDefault="001544B9" w:rsidP="001544B9">
                          <w:pPr>
                            <w:pStyle w:val="Info"/>
                          </w:pPr>
                          <w:r w:rsidRPr="0032456C">
                            <w:t>Universität Bielefeld</w:t>
                          </w:r>
                        </w:p>
                        <w:p w:rsidR="001544B9" w:rsidRPr="0032456C" w:rsidRDefault="001544B9" w:rsidP="001544B9">
                          <w:pPr>
                            <w:pStyle w:val="Info"/>
                          </w:pPr>
                          <w:r w:rsidRPr="0032456C">
                            <w:t>Universitätsstraße 25</w:t>
                          </w:r>
                        </w:p>
                        <w:p w:rsidR="001544B9" w:rsidRPr="0032456C" w:rsidRDefault="001544B9" w:rsidP="001544B9">
                          <w:pPr>
                            <w:pStyle w:val="Info"/>
                          </w:pPr>
                          <w:r w:rsidRPr="0032456C">
                            <w:t>33615 Bielefeld</w:t>
                          </w:r>
                        </w:p>
                        <w:p w:rsidR="001544B9" w:rsidRPr="0032456C" w:rsidRDefault="001544B9" w:rsidP="001544B9">
                          <w:pPr>
                            <w:pStyle w:val="Info"/>
                          </w:pPr>
                        </w:p>
                        <w:p w:rsidR="001544B9" w:rsidRPr="0032456C" w:rsidRDefault="001544B9" w:rsidP="001544B9">
                          <w:pPr>
                            <w:pStyle w:val="Info"/>
                          </w:pPr>
                          <w:r w:rsidRPr="0032456C">
                            <w:t>Bankverbindung:</w:t>
                          </w:r>
                        </w:p>
                        <w:p w:rsidR="001544B9" w:rsidRPr="0032456C" w:rsidRDefault="001544B9" w:rsidP="001544B9">
                          <w:pPr>
                            <w:pStyle w:val="Info"/>
                          </w:pPr>
                          <w:r w:rsidRPr="0032456C">
                            <w:t>Landesbank Hessen-Thüringen</w:t>
                          </w:r>
                        </w:p>
                        <w:p w:rsidR="001544B9" w:rsidRPr="0032456C" w:rsidRDefault="001544B9" w:rsidP="001544B9">
                          <w:pPr>
                            <w:pStyle w:val="Info"/>
                          </w:pPr>
                          <w:r w:rsidRPr="0032456C">
                            <w:t>IBAN: DE46 3005 0000 0000 0610 36</w:t>
                          </w:r>
                        </w:p>
                        <w:p w:rsidR="001544B9" w:rsidRPr="0032456C" w:rsidRDefault="001544B9" w:rsidP="001544B9">
                          <w:pPr>
                            <w:pStyle w:val="Info"/>
                          </w:pPr>
                          <w:r w:rsidRPr="0032456C">
                            <w:t>SWIFT-BIC: WELADEDDXXX</w:t>
                          </w:r>
                        </w:p>
                        <w:p w:rsidR="001544B9" w:rsidRPr="0032456C" w:rsidRDefault="001544B9" w:rsidP="001544B9">
                          <w:pPr>
                            <w:pStyle w:val="Info"/>
                          </w:pPr>
                        </w:p>
                        <w:p w:rsidR="001544B9" w:rsidRPr="0032456C" w:rsidRDefault="001544B9" w:rsidP="001544B9">
                          <w:pPr>
                            <w:pStyle w:val="Info"/>
                          </w:pPr>
                          <w:r w:rsidRPr="0032456C">
                            <w:t>Steuernummer: 305/5879/0433</w:t>
                          </w:r>
                        </w:p>
                        <w:p w:rsidR="001544B9" w:rsidRPr="0032456C" w:rsidRDefault="001544B9" w:rsidP="001544B9">
                          <w:pPr>
                            <w:pStyle w:val="Info"/>
                          </w:pPr>
                          <w:r w:rsidRPr="0032456C">
                            <w:t>USt-IdNr.: DE811307718</w:t>
                          </w:r>
                        </w:p>
                        <w:p w:rsidR="001544B9" w:rsidRPr="0032456C" w:rsidRDefault="001544B9" w:rsidP="001544B9">
                          <w:pPr>
                            <w:pStyle w:val="Info"/>
                          </w:pPr>
                          <w:r w:rsidRPr="0032456C">
                            <w:t>Finanzamt Bielefeld Innenstadt</w:t>
                          </w:r>
                        </w:p>
                        <w:p w:rsidR="00FF0EEF" w:rsidRPr="00322693" w:rsidRDefault="00FF0EEF" w:rsidP="00FF0EEF">
                          <w:pPr>
                            <w:pStyle w:val="Info"/>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5505B" id="_x0000_t202" coordsize="21600,21600" o:spt="202" path="m,l,21600r21600,l21600,xe">
              <v:stroke joinstyle="miter"/>
              <v:path gradientshapeok="t" o:connecttype="rect"/>
            </v:shapetype>
            <v:shape id="Textfeld 71" o:spid="_x0000_s1026" type="#_x0000_t202" style="position:absolute;margin-left:446.35pt;margin-top:356.75pt;width:120.7pt;height:377.7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" filled="f" stroked="f" strokeweight=".5pt">
              <v:textbox inset="0,0,0,0">
                <w:txbxContent>
                  <w:p w:rsidR="001544B9" w:rsidRPr="0032456C" w:rsidRDefault="001544B9" w:rsidP="001544B9">
                    <w:pPr>
                      <w:pStyle w:val="Info"/>
                      <w:rPr>
                        <w:b/>
                      </w:rPr>
                    </w:pPr>
                    <w:r w:rsidRPr="0032456C">
                      <w:rPr>
                        <w:b/>
                      </w:rPr>
                      <w:t xml:space="preserve">Dezernat Personal und Organisation </w:t>
                    </w:r>
                  </w:p>
                  <w:p w:rsidR="001544B9" w:rsidRPr="0032456C" w:rsidRDefault="001544B9" w:rsidP="001544B9">
                    <w:pPr>
                      <w:pStyle w:val="Info"/>
                    </w:pPr>
                    <w:r w:rsidRPr="0032456C">
                      <w:t xml:space="preserve">Beschäftigte in Technik und Verwaltung </w:t>
                    </w:r>
                  </w:p>
                  <w:p w:rsidR="001544B9" w:rsidRPr="0032456C" w:rsidRDefault="001544B9" w:rsidP="001544B9">
                    <w:pPr>
                      <w:pStyle w:val="Info"/>
                    </w:pPr>
                  </w:p>
                  <w:p w:rsidR="001544B9" w:rsidRPr="0032456C" w:rsidRDefault="001544B9" w:rsidP="001544B9">
                    <w:pPr>
                      <w:pStyle w:val="Info"/>
                      <w:rPr>
                        <w:b/>
                      </w:rPr>
                    </w:pPr>
                    <w:r w:rsidRPr="0032456C">
                      <w:rPr>
                        <w:b/>
                      </w:rPr>
                      <w:t>Prof. Dr. Katharina Musterfrau</w:t>
                    </w:r>
                  </w:p>
                  <w:p w:rsidR="001544B9" w:rsidRPr="0032456C" w:rsidRDefault="001544B9" w:rsidP="001544B9">
                    <w:pPr>
                      <w:pStyle w:val="Info"/>
                    </w:pPr>
                  </w:p>
                  <w:p w:rsidR="001544B9" w:rsidRPr="0032456C" w:rsidRDefault="001544B9" w:rsidP="001544B9">
                    <w:pPr>
                      <w:pStyle w:val="Info"/>
                    </w:pPr>
                    <w:r w:rsidRPr="0032456C">
                      <w:t>Raum UHG U8-120</w:t>
                    </w:r>
                  </w:p>
                  <w:p w:rsidR="001544B9" w:rsidRPr="0032456C" w:rsidRDefault="001544B9" w:rsidP="001544B9">
                    <w:pPr>
                      <w:pStyle w:val="Info"/>
                    </w:pPr>
                    <w:r w:rsidRPr="0032456C">
                      <w:t>Telefon 0521 106-0000</w:t>
                    </w:r>
                  </w:p>
                  <w:p w:rsidR="001544B9" w:rsidRPr="0032456C" w:rsidRDefault="001544B9" w:rsidP="001544B9">
                    <w:pPr>
                      <w:pStyle w:val="Info"/>
                    </w:pPr>
                    <w:r w:rsidRPr="0032456C">
                      <w:t>Fax 0521 106-0000</w:t>
                    </w:r>
                  </w:p>
                  <w:p w:rsidR="001544B9" w:rsidRPr="0032456C" w:rsidRDefault="001544B9" w:rsidP="001544B9">
                    <w:pPr>
                      <w:pStyle w:val="Info"/>
                    </w:pPr>
                    <w:r w:rsidRPr="0032456C">
                      <w:t>vorname.nachname@uni-bielefeld.de</w:t>
                    </w:r>
                  </w:p>
                  <w:p w:rsidR="001544B9" w:rsidRPr="0032456C" w:rsidRDefault="001544B9" w:rsidP="001544B9">
                    <w:pPr>
                      <w:pStyle w:val="Info"/>
                    </w:pPr>
                    <w:r w:rsidRPr="0032456C">
                      <w:t>www.uni-bielefeld.de/subdomain</w:t>
                    </w:r>
                  </w:p>
                  <w:p w:rsidR="001544B9" w:rsidRPr="0032456C" w:rsidRDefault="001544B9" w:rsidP="001544B9">
                    <w:pPr>
                      <w:pStyle w:val="Info"/>
                    </w:pPr>
                  </w:p>
                  <w:p w:rsidR="001544B9" w:rsidRPr="0032456C" w:rsidRDefault="001544B9" w:rsidP="001544B9">
                    <w:pPr>
                      <w:pStyle w:val="Info"/>
                    </w:pPr>
                    <w:r w:rsidRPr="0032456C">
                      <w:t>Universität Bielefeld</w:t>
                    </w:r>
                  </w:p>
                  <w:p w:rsidR="001544B9" w:rsidRPr="0032456C" w:rsidRDefault="001544B9" w:rsidP="001544B9">
                    <w:pPr>
                      <w:pStyle w:val="Info"/>
                    </w:pPr>
                    <w:r w:rsidRPr="0032456C">
                      <w:t>Universitätsstraße 25</w:t>
                    </w:r>
                  </w:p>
                  <w:p w:rsidR="001544B9" w:rsidRPr="0032456C" w:rsidRDefault="001544B9" w:rsidP="001544B9">
                    <w:pPr>
                      <w:pStyle w:val="Info"/>
                    </w:pPr>
                    <w:r w:rsidRPr="0032456C">
                      <w:t>33615 Bielefeld</w:t>
                    </w:r>
                  </w:p>
                  <w:p w:rsidR="001544B9" w:rsidRPr="0032456C" w:rsidRDefault="001544B9" w:rsidP="001544B9">
                    <w:pPr>
                      <w:pStyle w:val="Info"/>
                    </w:pPr>
                  </w:p>
                  <w:p w:rsidR="001544B9" w:rsidRPr="0032456C" w:rsidRDefault="001544B9" w:rsidP="001544B9">
                    <w:pPr>
                      <w:pStyle w:val="Info"/>
                    </w:pPr>
                    <w:r w:rsidRPr="0032456C">
                      <w:t>Bankverbindung:</w:t>
                    </w:r>
                  </w:p>
                  <w:p w:rsidR="001544B9" w:rsidRPr="0032456C" w:rsidRDefault="001544B9" w:rsidP="001544B9">
                    <w:pPr>
                      <w:pStyle w:val="Info"/>
                    </w:pPr>
                    <w:r w:rsidRPr="0032456C">
                      <w:t>Landesbank Hessen-Thüringen</w:t>
                    </w:r>
                  </w:p>
                  <w:p w:rsidR="001544B9" w:rsidRPr="0032456C" w:rsidRDefault="001544B9" w:rsidP="001544B9">
                    <w:pPr>
                      <w:pStyle w:val="Info"/>
                    </w:pPr>
                    <w:r w:rsidRPr="0032456C">
                      <w:t>IBAN: DE46 3005 0000 0000 0610 36</w:t>
                    </w:r>
                  </w:p>
                  <w:p w:rsidR="001544B9" w:rsidRPr="0032456C" w:rsidRDefault="001544B9" w:rsidP="001544B9">
                    <w:pPr>
                      <w:pStyle w:val="Info"/>
                    </w:pPr>
                    <w:r w:rsidRPr="0032456C">
                      <w:t>SWIFT-BIC: WELADEDDXXX</w:t>
                    </w:r>
                  </w:p>
                  <w:p w:rsidR="001544B9" w:rsidRPr="0032456C" w:rsidRDefault="001544B9" w:rsidP="001544B9">
                    <w:pPr>
                      <w:pStyle w:val="Info"/>
                    </w:pPr>
                  </w:p>
                  <w:p w:rsidR="001544B9" w:rsidRPr="0032456C" w:rsidRDefault="001544B9" w:rsidP="001544B9">
                    <w:pPr>
                      <w:pStyle w:val="Info"/>
                    </w:pPr>
                    <w:r w:rsidRPr="0032456C">
                      <w:t>Steuernummer: 305/5879/0433</w:t>
                    </w:r>
                  </w:p>
                  <w:p w:rsidR="001544B9" w:rsidRPr="0032456C" w:rsidRDefault="001544B9" w:rsidP="001544B9">
                    <w:pPr>
                      <w:pStyle w:val="Info"/>
                    </w:pPr>
                    <w:r w:rsidRPr="0032456C">
                      <w:t>USt-IdNr.: DE811307718</w:t>
                    </w:r>
                  </w:p>
                  <w:p w:rsidR="001544B9" w:rsidRPr="0032456C" w:rsidRDefault="001544B9" w:rsidP="001544B9">
                    <w:pPr>
                      <w:pStyle w:val="Info"/>
                    </w:pPr>
                    <w:r w:rsidRPr="0032456C">
                      <w:t>Finanzamt Bielefeld Innenstadt</w:t>
                    </w:r>
                  </w:p>
                  <w:p w:rsidR="00FF0EEF" w:rsidRPr="00322693" w:rsidRDefault="00FF0EEF" w:rsidP="00FF0EEF">
                    <w:pPr>
                      <w:pStyle w:val="Info"/>
                    </w:pPr>
                  </w:p>
                </w:txbxContent>
              </v:textbox>
              <w10:wrap anchorx="page" anchory="page"/>
              <w10:anchorlock/>
            </v:shape>
          </w:pict>
        </mc:Fallback>
      </mc:AlternateContent>
    </w:r>
    <w:r w:rsidR="006B2BC0">
      <w:rPr>
        <w:noProof/>
        <w:lang w:eastAsia="de-DE"/>
      </w:rPr>
      <mc:AlternateContent>
        <mc:Choice Requires="wps">
          <w:drawing>
            <wp:anchor distT="0" distB="0" distL="114300" distR="114300" simplePos="0" relativeHeight="251671552" behindDoc="0" locked="1" layoutInCell="1" allowOverlap="1" wp14:anchorId="1851DEC3" wp14:editId="2B759DCC">
              <wp:simplePos x="0" y="0"/>
              <wp:positionH relativeFrom="page">
                <wp:posOffset>5657215</wp:posOffset>
              </wp:positionH>
              <wp:positionV relativeFrom="page">
                <wp:posOffset>9909810</wp:posOffset>
              </wp:positionV>
              <wp:extent cx="1573200" cy="381600"/>
              <wp:effectExtent l="0" t="0" r="8255" b="0"/>
              <wp:wrapNone/>
              <wp:docPr id="66" name="Textfeld 66"/>
              <wp:cNvGraphicFramePr/>
              <a:graphic xmlns:a="http://schemas.openxmlformats.org/drawingml/2006/main">
                <a:graphicData uri="http://schemas.microsoft.com/office/word/2010/wordprocessingShape">
                  <wps:wsp>
                    <wps:cNvSpPr txBox="1"/>
                    <wps:spPr>
                      <a:xfrm>
                        <a:off x="0" y="0"/>
                        <a:ext cx="1573200" cy="381600"/>
                      </a:xfrm>
                      <a:prstGeom prst="rect">
                        <a:avLst/>
                      </a:prstGeom>
                      <a:noFill/>
                      <a:ln w="6350">
                        <a:noFill/>
                      </a:ln>
                    </wps:spPr>
                    <wps:txbx>
                      <w:txbxContent>
                        <w:p w:rsidR="006B2BC0" w:rsidRPr="006B2BC0" w:rsidRDefault="006B2BC0" w:rsidP="006B2BC0">
                          <w:pPr>
                            <w:rPr>
                              <w:b/>
                              <w:sz w:val="40"/>
                              <w:szCs w:val="40"/>
                            </w:rPr>
                          </w:pPr>
                          <w:r>
                            <w:rPr>
                              <w:b/>
                              <w:sz w:val="40"/>
                              <w:szCs w:val="40"/>
                            </w:rPr>
                            <w:fldChar w:fldCharType="begin"/>
                          </w:r>
                          <w:r>
                            <w:rPr>
                              <w:b/>
                              <w:sz w:val="40"/>
                              <w:szCs w:val="40"/>
                            </w:rPr>
                            <w:instrText xml:space="preserve"> PAGE  \# "00" \* Arabic  \* MERGEFORMAT </w:instrText>
                          </w:r>
                          <w:r>
                            <w:rPr>
                              <w:b/>
                              <w:sz w:val="40"/>
                              <w:szCs w:val="40"/>
                            </w:rPr>
                            <w:fldChar w:fldCharType="separate"/>
                          </w:r>
                          <w:r w:rsidR="009D1300">
                            <w:rPr>
                              <w:b/>
                              <w:noProof/>
                              <w:sz w:val="40"/>
                              <w:szCs w:val="40"/>
                            </w:rPr>
                            <w:t>1</w:t>
                          </w:r>
                          <w:r>
                            <w:rPr>
                              <w:b/>
                              <w:sz w:val="40"/>
                              <w:szCs w:val="40"/>
                            </w:rPr>
                            <w:fldChar w:fldCharType="end"/>
                          </w:r>
                          <w:r w:rsidRPr="006B2BC0">
                            <w:rPr>
                              <w:b/>
                              <w:sz w:val="40"/>
                              <w:szCs w:val="40"/>
                            </w:rPr>
                            <w:t>/</w:t>
                          </w:r>
                          <w:r>
                            <w:rPr>
                              <w:b/>
                              <w:sz w:val="40"/>
                              <w:szCs w:val="40"/>
                            </w:rPr>
                            <w:fldChar w:fldCharType="begin"/>
                          </w:r>
                          <w:r>
                            <w:rPr>
                              <w:b/>
                              <w:sz w:val="40"/>
                              <w:szCs w:val="40"/>
                            </w:rPr>
                            <w:instrText xml:space="preserve"> NUMPAGES  \# "00" \* Arabic  \* MERGEFORMAT </w:instrText>
                          </w:r>
                          <w:r>
                            <w:rPr>
                              <w:b/>
                              <w:sz w:val="40"/>
                              <w:szCs w:val="40"/>
                            </w:rPr>
                            <w:fldChar w:fldCharType="separate"/>
                          </w:r>
                          <w:r w:rsidR="0098417B">
                            <w:rPr>
                              <w:b/>
                              <w:noProof/>
                              <w:sz w:val="40"/>
                              <w:szCs w:val="40"/>
                            </w:rPr>
                            <w:t>1</w:t>
                          </w:r>
                          <w:r>
                            <w:rPr>
                              <w:b/>
                              <w:sz w:val="40"/>
                              <w:szCs w:val="40"/>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1DEC3" id="Textfeld 66" o:spid="_x0000_s1027" type="#_x0000_t202" style="position:absolute;margin-left:445.45pt;margin-top:780.3pt;width:123.85pt;height:30.0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" filled="f" stroked="f" strokeweight=".5pt">
              <v:textbox inset="0,0,0,0">
                <w:txbxContent>
                  <w:p w:rsidR="006B2BC0" w:rsidRPr="006B2BC0" w:rsidRDefault="006B2BC0" w:rsidP="006B2BC0">
                    <w:pPr>
                      <w:rPr>
                        <w:b/>
                        <w:sz w:val="40"/>
                        <w:szCs w:val="40"/>
                      </w:rPr>
                    </w:pPr>
                    <w:r>
                      <w:rPr>
                        <w:b/>
                        <w:sz w:val="40"/>
                        <w:szCs w:val="40"/>
                      </w:rPr>
                      <w:fldChar w:fldCharType="begin"/>
                    </w:r>
                    <w:r>
                      <w:rPr>
                        <w:b/>
                        <w:sz w:val="40"/>
                        <w:szCs w:val="40"/>
                      </w:rPr>
                      <w:instrText xml:space="preserve"> PAGE  \# "00" \* Arabic  \* MERGEFORMAT </w:instrText>
                    </w:r>
                    <w:r>
                      <w:rPr>
                        <w:b/>
                        <w:sz w:val="40"/>
                        <w:szCs w:val="40"/>
                      </w:rPr>
                      <w:fldChar w:fldCharType="separate"/>
                    </w:r>
                    <w:r w:rsidR="009D1300">
                      <w:rPr>
                        <w:b/>
                        <w:noProof/>
                        <w:sz w:val="40"/>
                        <w:szCs w:val="40"/>
                      </w:rPr>
                      <w:t>1</w:t>
                    </w:r>
                    <w:r>
                      <w:rPr>
                        <w:b/>
                        <w:sz w:val="40"/>
                        <w:szCs w:val="40"/>
                      </w:rPr>
                      <w:fldChar w:fldCharType="end"/>
                    </w:r>
                    <w:r w:rsidRPr="006B2BC0">
                      <w:rPr>
                        <w:b/>
                        <w:sz w:val="40"/>
                        <w:szCs w:val="40"/>
                      </w:rPr>
                      <w:t>/</w:t>
                    </w:r>
                    <w:r>
                      <w:rPr>
                        <w:b/>
                        <w:sz w:val="40"/>
                        <w:szCs w:val="40"/>
                      </w:rPr>
                      <w:fldChar w:fldCharType="begin"/>
                    </w:r>
                    <w:r>
                      <w:rPr>
                        <w:b/>
                        <w:sz w:val="40"/>
                        <w:szCs w:val="40"/>
                      </w:rPr>
                      <w:instrText xml:space="preserve"> NUMPAGES  \# "00" \* Arabic  \* MERGEFORMAT </w:instrText>
                    </w:r>
                    <w:r>
                      <w:rPr>
                        <w:b/>
                        <w:sz w:val="40"/>
                        <w:szCs w:val="40"/>
                      </w:rPr>
                      <w:fldChar w:fldCharType="separate"/>
                    </w:r>
                    <w:r w:rsidR="0098417B">
                      <w:rPr>
                        <w:b/>
                        <w:noProof/>
                        <w:sz w:val="40"/>
                        <w:szCs w:val="40"/>
                      </w:rPr>
                      <w:t>1</w:t>
                    </w:r>
                    <w:r>
                      <w:rPr>
                        <w:b/>
                        <w:sz w:val="40"/>
                        <w:szCs w:val="40"/>
                      </w:rPr>
                      <w:fldChar w:fldCharType="end"/>
                    </w:r>
                  </w:p>
                </w:txbxContent>
              </v:textbox>
              <w10:wrap anchorx="page" anchory="page"/>
              <w10:anchorlock/>
            </v:shape>
          </w:pict>
        </mc:Fallback>
      </mc:AlternateContent>
    </w:r>
    <w:r w:rsidR="006B2BC0">
      <w:rPr>
        <w:noProof/>
        <w:lang w:eastAsia="de-DE"/>
      </w:rPr>
      <mc:AlternateContent>
        <mc:Choice Requires="wpg">
          <w:drawing>
            <wp:anchor distT="0" distB="0" distL="114300" distR="114300" simplePos="0" relativeHeight="251670528" behindDoc="0" locked="1" layoutInCell="1" allowOverlap="1" wp14:anchorId="6115563B" wp14:editId="0A99F0ED">
              <wp:simplePos x="0" y="0"/>
              <wp:positionH relativeFrom="page">
                <wp:posOffset>496570</wp:posOffset>
              </wp:positionH>
              <wp:positionV relativeFrom="page">
                <wp:posOffset>3733800</wp:posOffset>
              </wp:positionV>
              <wp:extent cx="39600" cy="3826800"/>
              <wp:effectExtent l="0" t="0" r="0" b="2540"/>
              <wp:wrapNone/>
              <wp:docPr id="67" name="Gruppieren 67"/>
              <wp:cNvGraphicFramePr/>
              <a:graphic xmlns:a="http://schemas.openxmlformats.org/drawingml/2006/main">
                <a:graphicData uri="http://schemas.microsoft.com/office/word/2010/wordprocessingGroup">
                  <wpg:wgp>
                    <wpg:cNvGrpSpPr/>
                    <wpg:grpSpPr>
                      <a:xfrm>
                        <a:off x="0" y="0"/>
                        <a:ext cx="39600" cy="3826800"/>
                        <a:chOff x="0" y="0"/>
                        <a:chExt cx="39370" cy="3825603"/>
                      </a:xfrm>
                    </wpg:grpSpPr>
                    <wps:wsp>
                      <wps:cNvPr id="68" name="Gleichschenkliges Dreieck 68"/>
                      <wps:cNvSpPr/>
                      <wps:spPr>
                        <a:xfrm rot="16200000">
                          <a:off x="-23495" y="3762738"/>
                          <a:ext cx="86360" cy="39370"/>
                        </a:xfrm>
                        <a:prstGeom prst="triangle">
                          <a:avLst/>
                        </a:prstGeom>
                        <a:solidFill>
                          <a:srgbClr val="0089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Gleichschenkliges Dreieck 69"/>
                      <wps:cNvSpPr/>
                      <wps:spPr>
                        <a:xfrm rot="16200000">
                          <a:off x="-23495" y="23495"/>
                          <a:ext cx="86360" cy="39370"/>
                        </a:xfrm>
                        <a:prstGeom prst="triangle">
                          <a:avLst/>
                        </a:prstGeom>
                        <a:solidFill>
                          <a:srgbClr val="0089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Gleichschenkliges Dreieck 70"/>
                      <wps:cNvSpPr/>
                      <wps:spPr>
                        <a:xfrm rot="16200000">
                          <a:off x="-23495" y="1591038"/>
                          <a:ext cx="86360" cy="39370"/>
                        </a:xfrm>
                        <a:prstGeom prst="triangle">
                          <a:avLst/>
                        </a:prstGeom>
                        <a:solidFill>
                          <a:srgbClr val="0089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22F3F72" id="Gruppieren 67" o:spid="_x0000_s1026" style="position:absolute;margin-left:39.1pt;margin-top:294pt;width:3.1pt;height:301.3pt;z-index:251670528;mso-position-horizontal-relative:page;mso-position-vertical-relative:page;mso-width-relative:margin;mso-height-relative:margin" coordsize="393,38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68" o:spid="_x0000_s1027" type="#_x0000_t5" style="position:absolute;left:-235;top:37627;width:864;height:39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" fillcolor="#008965" stroked="f" strokeweight="2pt"/>
              <v:shape id="Gleichschenkliges Dreieck 69" o:spid="_x0000_s1028" type="#_x0000_t5" style="position:absolute;left:-235;top:235;width:863;height:39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" fillcolor="#008965" stroked="f" strokeweight="2pt"/>
              <v:shape id="Gleichschenkliges Dreieck 70" o:spid="_x0000_s1029" type="#_x0000_t5" style="position:absolute;left:-235;top:15910;width:864;height:39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" fillcolor="#008965" stroked="f" strokeweight="2pt"/>
              <w10:wrap anchorx="page" anchory="page"/>
              <w10:anchorlock/>
            </v:group>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7691" w:rsidRDefault="00917691" w:rsidP="00567C22">
      <w:pPr>
        <w:spacing w:line="240" w:lineRule="auto"/>
      </w:pPr>
      <w:r>
        <w:separator/>
      </w:r>
    </w:p>
  </w:footnote>
  <w:footnote w:type="continuationSeparator" w:id="0">
    <w:p w:rsidR="00917691" w:rsidRDefault="00917691" w:rsidP="00567C22">
      <w:pPr>
        <w:spacing w:line="240" w:lineRule="auto"/>
      </w:pPr>
      <w:r>
        <w:continuationSeparator/>
      </w:r>
    </w:p>
  </w:footnote>
  <w:footnote w:id="1">
    <w:p w:rsidR="006C447D" w:rsidRPr="00A4185C" w:rsidRDefault="006C447D" w:rsidP="006C447D">
      <w:pPr>
        <w:autoSpaceDE w:val="0"/>
        <w:autoSpaceDN w:val="0"/>
        <w:adjustRightInd w:val="0"/>
        <w:spacing w:after="0" w:line="240" w:lineRule="auto"/>
        <w:jc w:val="both"/>
        <w:rPr>
          <w:rFonts w:ascii="Arial" w:hAnsi="Arial" w:cs="Arial"/>
          <w:sz w:val="20"/>
          <w:szCs w:val="20"/>
        </w:rPr>
      </w:pPr>
      <w:r w:rsidRPr="00A4185C">
        <w:rPr>
          <w:rStyle w:val="Funotenzeichen"/>
          <w:rFonts w:ascii="Arial" w:hAnsi="Arial" w:cs="Arial"/>
          <w:sz w:val="20"/>
          <w:szCs w:val="20"/>
        </w:rPr>
        <w:footnoteRef/>
      </w:r>
      <w:r w:rsidRPr="00A4185C">
        <w:rPr>
          <w:rFonts w:ascii="Arial" w:hAnsi="Arial" w:cs="Arial"/>
          <w:sz w:val="20"/>
          <w:szCs w:val="20"/>
        </w:rPr>
        <w:t xml:space="preserve"> Der Beschluss auf teilweise Rückzahlung ist ein Ausnahmebeschluss, der unter Berücksichtigung einer außergewöhnlichen Situation des Studierenden, die dieser durch Antrag an die/den Präsidentin/Präsidenten der DFH zu begründen hat, in Kraft treten kann.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6219" w:rsidRDefault="002202AF" w:rsidP="00A16219">
    <w:pPr>
      <w:pStyle w:val="Kopfzeile"/>
    </w:pPr>
    <w:r>
      <w:rPr>
        <w:noProof/>
        <w:lang w:eastAsia="de-DE"/>
      </w:rPr>
      <w:drawing>
        <wp:anchor distT="0" distB="0" distL="114300" distR="114300" simplePos="0" relativeHeight="251674624" behindDoc="0" locked="0" layoutInCell="1" allowOverlap="1" wp14:anchorId="7476ABCB" wp14:editId="1B1A5DAC">
          <wp:simplePos x="0" y="0"/>
          <wp:positionH relativeFrom="page">
            <wp:posOffset>828675</wp:posOffset>
          </wp:positionH>
          <wp:positionV relativeFrom="page">
            <wp:posOffset>219076</wp:posOffset>
          </wp:positionV>
          <wp:extent cx="3181985" cy="116205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BF-logo_passende_Groeße.jpg"/>
                  <pic:cNvPicPr/>
                </pic:nvPicPr>
                <pic:blipFill rotWithShape="1">
                  <a:blip r:embed="rId1">
                    <a:extLst>
                      <a:ext uri="{28A0092B-C50C-407E-A947-70E740481C1C}">
                        <a14:useLocalDpi xmlns:a14="http://schemas.microsoft.com/office/drawing/2010/main" val="0"/>
                      </a:ext>
                    </a:extLst>
                  </a:blip>
                  <a:srcRect b="36699"/>
                  <a:stretch/>
                </pic:blipFill>
                <pic:spPr bwMode="auto">
                  <a:xfrm>
                    <a:off x="0" y="0"/>
                    <a:ext cx="3182400" cy="116220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1300">
      <w:ptab w:relativeTo="margin" w:alignment="center" w:leader="none"/>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7C22" w:rsidRDefault="00D65224">
    <w:pPr>
      <w:pStyle w:val="Kopfzeile"/>
    </w:pPr>
    <w:r>
      <w:rPr>
        <w:noProof/>
        <w:lang w:eastAsia="de-DE"/>
      </w:rPr>
      <w:drawing>
        <wp:anchor distT="0" distB="0" distL="114300" distR="114300" simplePos="0" relativeHeight="251673600" behindDoc="0" locked="0" layoutInCell="1" allowOverlap="1" wp14:anchorId="48C810D1" wp14:editId="6FAE6296">
          <wp:simplePos x="0" y="0"/>
          <wp:positionH relativeFrom="page">
            <wp:posOffset>828675</wp:posOffset>
          </wp:positionH>
          <wp:positionV relativeFrom="page">
            <wp:posOffset>219076</wp:posOffset>
          </wp:positionV>
          <wp:extent cx="3185627" cy="1104900"/>
          <wp:effectExtent l="0" t="0" r="0" b="0"/>
          <wp:wrapNone/>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Logos-15.svg"/>
                  <pic:cNvPicPr/>
                </pic:nvPicPr>
                <pic:blipFill rotWithShape="1">
                  <a:blip r:embed="rId1">
                    <a:extLst>
                      <a:ext uri="{28A0092B-C50C-407E-A947-70E740481C1C}">
                        <a14:useLocalDpi xmlns:a14="http://schemas.microsoft.com/office/drawing/2010/main" val="0"/>
                      </a:ex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svg="http://schemas.microsoft.com/office/drawing/2016/SVG/main" r:embed="rId2"/>
                      </a:ext>
                    </a:extLst>
                  </a:blip>
                  <a:srcRect b="39813"/>
                  <a:stretch/>
                </pic:blipFill>
                <pic:spPr bwMode="auto">
                  <a:xfrm>
                    <a:off x="0" y="0"/>
                    <a:ext cx="3186000" cy="110502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304D3"/>
    <w:multiLevelType w:val="hybridMultilevel"/>
    <w:tmpl w:val="A774A32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7B"/>
    <w:rsid w:val="00022FC9"/>
    <w:rsid w:val="001544B9"/>
    <w:rsid w:val="001F2249"/>
    <w:rsid w:val="002202AF"/>
    <w:rsid w:val="00223940"/>
    <w:rsid w:val="002255A8"/>
    <w:rsid w:val="00301043"/>
    <w:rsid w:val="00322693"/>
    <w:rsid w:val="003260C6"/>
    <w:rsid w:val="003F4C80"/>
    <w:rsid w:val="0048706F"/>
    <w:rsid w:val="00567C22"/>
    <w:rsid w:val="0062307C"/>
    <w:rsid w:val="006B2BC0"/>
    <w:rsid w:val="006C447D"/>
    <w:rsid w:val="00773ACA"/>
    <w:rsid w:val="007F3044"/>
    <w:rsid w:val="00887F49"/>
    <w:rsid w:val="00917691"/>
    <w:rsid w:val="00925FE9"/>
    <w:rsid w:val="00935D8A"/>
    <w:rsid w:val="00963470"/>
    <w:rsid w:val="0098417B"/>
    <w:rsid w:val="009B4684"/>
    <w:rsid w:val="009D1300"/>
    <w:rsid w:val="00A16219"/>
    <w:rsid w:val="00A80BC1"/>
    <w:rsid w:val="00A81976"/>
    <w:rsid w:val="00AC76B6"/>
    <w:rsid w:val="00B74507"/>
    <w:rsid w:val="00BD6E8D"/>
    <w:rsid w:val="00C50B4C"/>
    <w:rsid w:val="00CF1FFC"/>
    <w:rsid w:val="00D33EEC"/>
    <w:rsid w:val="00D571CC"/>
    <w:rsid w:val="00D651E5"/>
    <w:rsid w:val="00D65224"/>
    <w:rsid w:val="00EC3F3D"/>
    <w:rsid w:val="00F10E0C"/>
    <w:rsid w:val="00F12477"/>
    <w:rsid w:val="00F72BA7"/>
    <w:rsid w:val="00FB61FF"/>
    <w:rsid w:val="00FF0EEF"/>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229D43FF-2F10-4EF2-A1B8-DE8F709E3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C447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67C22"/>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567C22"/>
  </w:style>
  <w:style w:type="paragraph" w:styleId="Fuzeile">
    <w:name w:val="footer"/>
    <w:basedOn w:val="Standard"/>
    <w:link w:val="FuzeileZchn"/>
    <w:uiPriority w:val="99"/>
    <w:unhideWhenUsed/>
    <w:rsid w:val="006B2BC0"/>
    <w:pPr>
      <w:tabs>
        <w:tab w:val="center" w:pos="4536"/>
        <w:tab w:val="right" w:pos="9072"/>
      </w:tabs>
      <w:spacing w:line="182" w:lineRule="atLeast"/>
    </w:pPr>
    <w:rPr>
      <w:sz w:val="14"/>
    </w:rPr>
  </w:style>
  <w:style w:type="character" w:customStyle="1" w:styleId="FuzeileZchn">
    <w:name w:val="Fußzeile Zchn"/>
    <w:basedOn w:val="Absatz-Standardschriftart"/>
    <w:link w:val="Fuzeile"/>
    <w:uiPriority w:val="99"/>
    <w:rsid w:val="006B2BC0"/>
    <w:rPr>
      <w:sz w:val="14"/>
    </w:rPr>
  </w:style>
  <w:style w:type="table" w:styleId="Tabellenraster">
    <w:name w:val="Table Grid"/>
    <w:basedOn w:val="NormaleTabelle"/>
    <w:uiPriority w:val="59"/>
    <w:rsid w:val="006B2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Standard"/>
    <w:qFormat/>
    <w:rsid w:val="006B2BC0"/>
    <w:pPr>
      <w:spacing w:line="182" w:lineRule="exact"/>
    </w:pPr>
    <w:rPr>
      <w:sz w:val="14"/>
    </w:rPr>
  </w:style>
  <w:style w:type="paragraph" w:styleId="Titel">
    <w:name w:val="Title"/>
    <w:basedOn w:val="Standard"/>
    <w:link w:val="TitelZchn"/>
    <w:uiPriority w:val="10"/>
    <w:qFormat/>
    <w:rsid w:val="00FB61FF"/>
    <w:pPr>
      <w:spacing w:line="480" w:lineRule="atLeast"/>
      <w:contextualSpacing/>
    </w:pPr>
    <w:rPr>
      <w:b/>
      <w:sz w:val="40"/>
      <w:szCs w:val="40"/>
    </w:rPr>
  </w:style>
  <w:style w:type="character" w:customStyle="1" w:styleId="TitelZchn">
    <w:name w:val="Titel Zchn"/>
    <w:basedOn w:val="Absatz-Standardschriftart"/>
    <w:link w:val="Titel"/>
    <w:uiPriority w:val="10"/>
    <w:rsid w:val="00FB61FF"/>
    <w:rPr>
      <w:b/>
      <w:spacing w:val="-2"/>
      <w:sz w:val="40"/>
      <w:szCs w:val="40"/>
    </w:rPr>
  </w:style>
  <w:style w:type="paragraph" w:customStyle="1" w:styleId="Datumszeile">
    <w:name w:val="Datumszeile"/>
    <w:basedOn w:val="Standard"/>
    <w:qFormat/>
    <w:rsid w:val="00FF0EEF"/>
    <w:pPr>
      <w:spacing w:before="60"/>
      <w:contextualSpacing/>
    </w:pPr>
  </w:style>
  <w:style w:type="paragraph" w:styleId="Listenabsatz">
    <w:name w:val="List Paragraph"/>
    <w:basedOn w:val="Standard"/>
    <w:uiPriority w:val="34"/>
    <w:qFormat/>
    <w:rsid w:val="006C447D"/>
    <w:pPr>
      <w:ind w:left="720"/>
      <w:contextualSpacing/>
    </w:pPr>
  </w:style>
  <w:style w:type="character" w:styleId="Funotenzeichen">
    <w:name w:val="footnote reference"/>
    <w:basedOn w:val="Absatz-Standardschriftart"/>
    <w:uiPriority w:val="99"/>
    <w:semiHidden/>
    <w:unhideWhenUsed/>
    <w:rsid w:val="006C447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GEW-S~1\AppData\Local\Temp\UBF_Aushang_mit_Logo.dotx" TargetMode="External"/></Relationships>
</file>

<file path=word/theme/theme1.xml><?xml version="1.0" encoding="utf-8"?>
<a:theme xmlns:a="http://schemas.openxmlformats.org/drawingml/2006/main" name="Larissa">
  <a:themeElements>
    <a:clrScheme name="Benutzerdefiniert 125">
      <a:dk1>
        <a:sysClr val="windowText" lastClr="000000"/>
      </a:dk1>
      <a:lt1>
        <a:sysClr val="window" lastClr="FFFFFF"/>
      </a:lt1>
      <a:dk2>
        <a:srgbClr val="7F7F7F"/>
      </a:dk2>
      <a:lt2>
        <a:srgbClr val="F2F2F2"/>
      </a:lt2>
      <a:accent1>
        <a:srgbClr val="000000"/>
      </a:accent1>
      <a:accent2>
        <a:srgbClr val="7F7F7F"/>
      </a:accent2>
      <a:accent3>
        <a:srgbClr val="A5A5A5"/>
      </a:accent3>
      <a:accent4>
        <a:srgbClr val="BFBFBF"/>
      </a:accent4>
      <a:accent5>
        <a:srgbClr val="D8D8D8"/>
      </a:accent5>
      <a:accent6>
        <a:srgbClr val="F2F2F2"/>
      </a:accent6>
      <a:hlink>
        <a:srgbClr val="000000"/>
      </a:hlink>
      <a:folHlink>
        <a:srgbClr val="000000"/>
      </a:folHlink>
    </a:clrScheme>
    <a:fontScheme name="_Arial">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custClrLst>
    <a:custClr name="Fakultät für Biologie">
      <a:srgbClr val="92B168"/>
    </a:custClr>
    <a:custClr name="Fakultät für Chemie">
      <a:srgbClr val="A08CAA"/>
    </a:custClr>
    <a:custClr name="Fakultät für Erziehungswissenschaft">
      <a:srgbClr val="F08C50"/>
    </a:custClr>
    <a:custClr name="Fakultät für Geschichtswissenschaft, Philosophie und Theologie">
      <a:srgbClr val="7DB4BE"/>
    </a:custClr>
    <a:custClr name="Fakultät für Gesundheitswissenschaften">
      <a:srgbClr val="DC5A5A"/>
    </a:custClr>
    <a:custClr name="Fakultät für Linguistik und Literaturwissenschaft">
      <a:srgbClr val="8FA3B9"/>
    </a:custClr>
    <a:custClr name="Fakultät für Mathematik">
      <a:srgbClr val="DCAA41"/>
    </a:custClr>
    <a:custClr name="Medizinische Fakultät">
      <a:srgbClr val="145F7D"/>
    </a:custClr>
    <a:custClr name="Fakultät für Physik">
      <a:srgbClr val="649696"/>
    </a:custClr>
    <a:custClr name="Fakultät für Rechtswissenschaft">
      <a:srgbClr val="8C8C96"/>
    </a:custClr>
    <a:custClr name="Fakultät für Psychologie und Sportwissenschaft">
      <a:srgbClr val="8C3250"/>
    </a:custClr>
    <a:custClr name="Fakultät für Soziologie">
      <a:srgbClr val="AF4B50"/>
    </a:custClr>
    <a:custClr name="Technische Fakultät">
      <a:srgbClr val="558CA0"/>
    </a:custClr>
    <a:custClr name="Fakultät für Wirtschaftswissenschaften">
      <a:srgbClr val="46506E"/>
    </a:custClr>
    <a:custClr name="Grün Print">
      <a:srgbClr val="008965"/>
    </a:custClr>
    <a:custClr name="Grün Digital">
      <a:srgbClr val="14F5B4"/>
    </a:custClr>
  </a:custClr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959BF-34D3-42A2-BC99-3FBCCA156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UBF_Aushang_mit_Logo</Template>
  <TotalTime>0</TotalTime>
  <Pages>1</Pages>
  <Words>322</Words>
  <Characters>2030</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Universität Bielefeld</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UGEW-Surface3</dc:creator>
  <cp:keywords/>
  <dc:description/>
  <cp:lastModifiedBy>ThL</cp:lastModifiedBy>
  <cp:revision>2</cp:revision>
  <cp:lastPrinted>2019-03-19T00:09:00Z</cp:lastPrinted>
  <dcterms:created xsi:type="dcterms:W3CDTF">2022-02-02T09:08:00Z</dcterms:created>
  <dcterms:modified xsi:type="dcterms:W3CDTF">2022-02-02T09:08:00Z</dcterms:modified>
</cp:coreProperties>
</file>