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4F5F6" w14:textId="7B92469D" w:rsidR="00C201B2" w:rsidRDefault="00AE053F" w:rsidP="00AE053F">
      <w:r w:rsidRPr="00AE053F">
        <w:rPr>
          <w:rFonts w:eastAsia="Arial" w:cs="Times New Roman"/>
          <w:noProof/>
          <w:spacing w:val="-2"/>
          <w:sz w:val="20"/>
          <w:szCs w:val="22"/>
          <w:lang w:eastAsia="de-DE"/>
        </w:rPr>
        <w:drawing>
          <wp:anchor distT="0" distB="0" distL="114300" distR="114300" simplePos="0" relativeHeight="251659264" behindDoc="0" locked="0" layoutInCell="1" allowOverlap="1" wp14:anchorId="35ABE9ED" wp14:editId="4DE6123D">
            <wp:simplePos x="0" y="0"/>
            <wp:positionH relativeFrom="margin">
              <wp:align>center</wp:align>
            </wp:positionH>
            <wp:positionV relativeFrom="page">
              <wp:posOffset>484505</wp:posOffset>
            </wp:positionV>
            <wp:extent cx="2749550" cy="1586865"/>
            <wp:effectExtent l="0" t="0" r="0" b="0"/>
            <wp:wrapThrough wrapText="bothSides">
              <wp:wrapPolygon edited="0">
                <wp:start x="150" y="3112"/>
                <wp:lineTo x="150" y="14002"/>
                <wp:lineTo x="19455" y="14002"/>
                <wp:lineTo x="19156" y="11928"/>
                <wp:lineTo x="13618" y="7779"/>
                <wp:lineTo x="16163" y="7261"/>
                <wp:lineTo x="15714" y="3890"/>
                <wp:lineTo x="3592" y="3112"/>
                <wp:lineTo x="150" y="3112"/>
              </wp:wrapPolygon>
            </wp:wrapThrough>
            <wp:docPr id="9" name="Grafik 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9550" cy="1586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21D1C7" w14:textId="77777777" w:rsidR="00C201B2" w:rsidRDefault="00C201B2" w:rsidP="00C201B2">
      <w:pPr>
        <w:jc w:val="center"/>
      </w:pPr>
    </w:p>
    <w:p w14:paraId="318743F0" w14:textId="77777777" w:rsidR="00C201B2" w:rsidRDefault="00C201B2" w:rsidP="00C201B2">
      <w:pPr>
        <w:jc w:val="center"/>
      </w:pPr>
    </w:p>
    <w:p w14:paraId="76ADD0C7" w14:textId="77777777" w:rsidR="00C201B2" w:rsidRDefault="00C201B2" w:rsidP="00C201B2">
      <w:pPr>
        <w:jc w:val="center"/>
      </w:pPr>
    </w:p>
    <w:p w14:paraId="06B44A5F" w14:textId="77777777" w:rsidR="00C201B2" w:rsidRDefault="00C201B2" w:rsidP="00C201B2">
      <w:pPr>
        <w:jc w:val="center"/>
      </w:pPr>
    </w:p>
    <w:p w14:paraId="47E23B51" w14:textId="77777777" w:rsidR="00C201B2" w:rsidRDefault="00C201B2" w:rsidP="003E4D7B">
      <w:pPr>
        <w:pStyle w:val="Titel"/>
      </w:pPr>
      <w:r w:rsidRPr="00C201B2">
        <w:t>Titel der Dissertation</w:t>
      </w:r>
    </w:p>
    <w:p w14:paraId="6F86FEB7" w14:textId="4BB140CA" w:rsidR="003E4D7B" w:rsidRDefault="003E4D7B" w:rsidP="003E4D7B">
      <w:pPr>
        <w:pStyle w:val="Untertitel"/>
      </w:pPr>
      <w:r>
        <w:t>Ggf. Untertitel</w:t>
      </w:r>
    </w:p>
    <w:p w14:paraId="1FCEB99B" w14:textId="77777777" w:rsidR="002F2D2C" w:rsidRPr="002F2D2C" w:rsidRDefault="002F2D2C" w:rsidP="002F2D2C"/>
    <w:p w14:paraId="71408EA5" w14:textId="77777777" w:rsidR="00A82F8D" w:rsidRDefault="00C201B2" w:rsidP="003E4D7B">
      <w:pPr>
        <w:pStyle w:val="DeckblattStandard"/>
      </w:pPr>
      <w:r>
        <w:t xml:space="preserve">Dissertation </w:t>
      </w:r>
      <w:r w:rsidRPr="003E4D7B">
        <w:t>zur</w:t>
      </w:r>
      <w:r>
        <w:t xml:space="preserve"> Erlangung des Doktorgrades der Medizin</w:t>
      </w:r>
    </w:p>
    <w:p w14:paraId="087D3EE3" w14:textId="39259136" w:rsidR="00C201B2" w:rsidRDefault="00C201B2" w:rsidP="003E4D7B">
      <w:pPr>
        <w:pStyle w:val="DeckblattStandard"/>
      </w:pPr>
      <w:r>
        <w:t>an der Medizinischen Fakultät OWL der Universität Bielefeld</w:t>
      </w:r>
    </w:p>
    <w:p w14:paraId="4E77557D" w14:textId="77777777" w:rsidR="00C201B2" w:rsidRDefault="00C201B2" w:rsidP="00C201B2">
      <w:pPr>
        <w:jc w:val="center"/>
      </w:pPr>
    </w:p>
    <w:p w14:paraId="77E1E18E" w14:textId="77777777" w:rsidR="00C201B2" w:rsidRDefault="00C201B2" w:rsidP="00C201B2">
      <w:pPr>
        <w:jc w:val="center"/>
      </w:pPr>
    </w:p>
    <w:p w14:paraId="5051C31C" w14:textId="77777777" w:rsidR="00C201B2" w:rsidRDefault="00C201B2" w:rsidP="00C201B2">
      <w:pPr>
        <w:jc w:val="center"/>
      </w:pPr>
    </w:p>
    <w:p w14:paraId="651DFA01" w14:textId="77777777" w:rsidR="00C201B2" w:rsidRDefault="00C201B2" w:rsidP="00C201B2">
      <w:pPr>
        <w:jc w:val="center"/>
      </w:pPr>
    </w:p>
    <w:p w14:paraId="6E63A773" w14:textId="77777777" w:rsidR="00C201B2" w:rsidRDefault="00C201B2" w:rsidP="00C201B2">
      <w:pPr>
        <w:jc w:val="center"/>
      </w:pPr>
    </w:p>
    <w:p w14:paraId="44A1F81F" w14:textId="1BC1EF54" w:rsidR="00C201B2" w:rsidRDefault="00C201B2" w:rsidP="003E4D7B">
      <w:pPr>
        <w:pStyle w:val="DeckblattStandard"/>
      </w:pPr>
      <w:r>
        <w:t>vorgelegt vo</w:t>
      </w:r>
      <w:r w:rsidR="009428E3">
        <w:t>n</w:t>
      </w:r>
    </w:p>
    <w:p w14:paraId="58D6B9F8" w14:textId="5FE2EB6C" w:rsidR="00C201B2" w:rsidRDefault="00C201B2" w:rsidP="003E4D7B">
      <w:pPr>
        <w:pStyle w:val="DeckblattStandard"/>
      </w:pPr>
      <w:r>
        <w:t>Vorname(n) Nachname (ggf. Geburtsname)</w:t>
      </w:r>
    </w:p>
    <w:p w14:paraId="21E74C95" w14:textId="7EF480CA" w:rsidR="00C201B2" w:rsidRDefault="00C201B2" w:rsidP="003E4D7B">
      <w:pPr>
        <w:pStyle w:val="DeckblattStandard"/>
      </w:pPr>
      <w:r>
        <w:t>aus Geburtsort</w:t>
      </w:r>
    </w:p>
    <w:p w14:paraId="15A35EFB" w14:textId="77777777" w:rsidR="00C201B2" w:rsidRDefault="00C201B2" w:rsidP="00C201B2">
      <w:pPr>
        <w:jc w:val="center"/>
      </w:pPr>
    </w:p>
    <w:p w14:paraId="46FAD9A4" w14:textId="77777777" w:rsidR="00C201B2" w:rsidRDefault="00C201B2" w:rsidP="00C201B2">
      <w:pPr>
        <w:jc w:val="center"/>
      </w:pPr>
    </w:p>
    <w:p w14:paraId="5A26C1C4" w14:textId="77777777" w:rsidR="00C201B2" w:rsidRDefault="00C201B2" w:rsidP="00C201B2">
      <w:pPr>
        <w:jc w:val="center"/>
      </w:pPr>
    </w:p>
    <w:p w14:paraId="169C0CD9" w14:textId="77777777" w:rsidR="00D410A6" w:rsidRDefault="00C201B2" w:rsidP="00D410A6">
      <w:pPr>
        <w:pStyle w:val="DeckblattStandard"/>
        <w:sectPr w:rsidR="00D410A6" w:rsidSect="00D410A6">
          <w:pgSz w:w="11906" w:h="16838"/>
          <w:pgMar w:top="1418" w:right="1418" w:bottom="1134" w:left="1418" w:header="709" w:footer="709" w:gutter="0"/>
          <w:pgNumType w:start="1"/>
          <w:cols w:space="708"/>
          <w:titlePg/>
          <w:docGrid w:linePitch="360"/>
        </w:sectPr>
      </w:pPr>
      <w:r>
        <w:t xml:space="preserve">Ort </w:t>
      </w:r>
      <w:r w:rsidRPr="003E4D7B">
        <w:t>Erscheinungsjahr</w:t>
      </w:r>
    </w:p>
    <w:p w14:paraId="3D88FCD8" w14:textId="233DD834" w:rsidR="00CD0EF8" w:rsidRDefault="00CD0EF8" w:rsidP="00D410A6">
      <w:pPr>
        <w:pStyle w:val="DeckblattStandard"/>
      </w:pPr>
    </w:p>
    <w:p w14:paraId="261F8B81" w14:textId="77777777" w:rsidR="00CD0EF8" w:rsidRDefault="00CD0EF8" w:rsidP="001A481C"/>
    <w:p w14:paraId="2783216C" w14:textId="77777777" w:rsidR="00CD0EF8" w:rsidRDefault="00CD0EF8" w:rsidP="001A481C"/>
    <w:p w14:paraId="34A92217" w14:textId="77777777" w:rsidR="00CD0EF8" w:rsidRDefault="00CD0EF8" w:rsidP="001A481C"/>
    <w:p w14:paraId="6D2580C0" w14:textId="77777777" w:rsidR="00CD0EF8" w:rsidRDefault="00CD0EF8" w:rsidP="001A481C"/>
    <w:p w14:paraId="0E81F3E8" w14:textId="77777777" w:rsidR="00CD0EF8" w:rsidRDefault="00CD0EF8" w:rsidP="001A481C"/>
    <w:p w14:paraId="2BF36272" w14:textId="77777777" w:rsidR="00CD0EF8" w:rsidRDefault="00CD0EF8" w:rsidP="001A481C"/>
    <w:p w14:paraId="35F0B3A4" w14:textId="77777777" w:rsidR="00CD0EF8" w:rsidRDefault="00CD0EF8" w:rsidP="001A481C"/>
    <w:p w14:paraId="1DDF42E3" w14:textId="77777777" w:rsidR="00CD0EF8" w:rsidRDefault="00CD0EF8" w:rsidP="001A481C"/>
    <w:p w14:paraId="715AF095" w14:textId="77777777" w:rsidR="00CD0EF8" w:rsidRDefault="00CD0EF8" w:rsidP="001A481C"/>
    <w:p w14:paraId="0A269C98" w14:textId="77777777" w:rsidR="00CD0EF8" w:rsidRDefault="00CD0EF8" w:rsidP="001A481C"/>
    <w:p w14:paraId="0E185E52" w14:textId="77777777" w:rsidR="00480925" w:rsidRDefault="00480925" w:rsidP="001A481C"/>
    <w:p w14:paraId="58BF5F32" w14:textId="77777777" w:rsidR="00480925" w:rsidRDefault="00480925" w:rsidP="001A481C"/>
    <w:p w14:paraId="4DDFF2CE" w14:textId="77777777" w:rsidR="00480925" w:rsidRDefault="00480925" w:rsidP="001A481C"/>
    <w:p w14:paraId="7E7BC82A" w14:textId="77777777" w:rsidR="00480925" w:rsidRDefault="00480925" w:rsidP="001A481C"/>
    <w:p w14:paraId="3806A872" w14:textId="77777777" w:rsidR="00480925" w:rsidRDefault="00480925" w:rsidP="001A481C"/>
    <w:p w14:paraId="2436DB5C" w14:textId="77777777" w:rsidR="00480925" w:rsidRDefault="00480925" w:rsidP="001A481C"/>
    <w:p w14:paraId="7595F709" w14:textId="77777777" w:rsidR="00F12FE7" w:rsidRDefault="00F12FE7" w:rsidP="001A481C"/>
    <w:p w14:paraId="24773CCA" w14:textId="77777777" w:rsidR="00D71B8C" w:rsidRDefault="00D71B8C" w:rsidP="001A481C"/>
    <w:p w14:paraId="476FDE80" w14:textId="77777777" w:rsidR="00D71B8C" w:rsidRDefault="00D71B8C" w:rsidP="001A481C"/>
    <w:p w14:paraId="0529C27B" w14:textId="77777777" w:rsidR="00D71B8C" w:rsidRDefault="00D71B8C" w:rsidP="001A481C"/>
    <w:p w14:paraId="3CDC46E9" w14:textId="77777777" w:rsidR="00CD0EF8" w:rsidRDefault="006532EC" w:rsidP="001A481C">
      <w:r>
        <w:t>Dekan*in:</w:t>
      </w:r>
      <w:r w:rsidR="00CD0EF8">
        <w:t xml:space="preserve"> Titel Vorname Nachname</w:t>
      </w:r>
    </w:p>
    <w:p w14:paraId="36E77D10" w14:textId="77777777" w:rsidR="00CD0EF8" w:rsidRDefault="00CD0EF8" w:rsidP="001A481C"/>
    <w:p w14:paraId="77A047AF" w14:textId="69993DDF" w:rsidR="006532EC" w:rsidRDefault="006532EC" w:rsidP="001A481C">
      <w:r>
        <w:t xml:space="preserve">Betreuungspersonen: </w:t>
      </w:r>
    </w:p>
    <w:p w14:paraId="4A315E14" w14:textId="62F2F6DD" w:rsidR="00CD0EF8" w:rsidRDefault="00CD0EF8" w:rsidP="001A481C">
      <w:r>
        <w:t>Titel Vorname Nachname</w:t>
      </w:r>
    </w:p>
    <w:p w14:paraId="68911450" w14:textId="20C52219" w:rsidR="00CD0EF8" w:rsidRDefault="00CD0EF8" w:rsidP="001A481C">
      <w:r>
        <w:t>Titel Vorname Nachname</w:t>
      </w:r>
    </w:p>
    <w:p w14:paraId="0533ECC1" w14:textId="340E4D94" w:rsidR="00CD0EF8" w:rsidRDefault="00CD0EF8" w:rsidP="001A481C">
      <w:r>
        <w:t>Titel Vorname Nachname</w:t>
      </w:r>
    </w:p>
    <w:p w14:paraId="771FB6D7" w14:textId="77777777" w:rsidR="00CD0EF8" w:rsidRDefault="00CD0EF8" w:rsidP="00CD0EF8"/>
    <w:p w14:paraId="665F22DA" w14:textId="6E0F1158" w:rsidR="001F251D" w:rsidRDefault="001F251D" w:rsidP="0053712F"/>
    <w:p w14:paraId="5DF98261" w14:textId="77777777" w:rsidR="00D410A6" w:rsidRDefault="00D410A6">
      <w:pPr>
        <w:spacing w:before="0" w:after="0" w:line="240" w:lineRule="auto"/>
        <w:sectPr w:rsidR="00D410A6" w:rsidSect="00D410A6">
          <w:pgSz w:w="11906" w:h="16838"/>
          <w:pgMar w:top="1418" w:right="1418" w:bottom="1134" w:left="1418" w:header="709" w:footer="709" w:gutter="0"/>
          <w:pgNumType w:start="1"/>
          <w:cols w:space="708"/>
          <w:titlePg/>
          <w:docGrid w:linePitch="360"/>
        </w:sectPr>
      </w:pPr>
    </w:p>
    <w:sdt>
      <w:sdtPr>
        <w:rPr>
          <w:rFonts w:eastAsiaTheme="minorHAnsi" w:cstheme="minorBidi"/>
          <w:sz w:val="24"/>
          <w:szCs w:val="24"/>
          <w:lang w:eastAsia="en-US"/>
        </w:rPr>
        <w:id w:val="-1268464620"/>
        <w:docPartObj>
          <w:docPartGallery w:val="Table of Contents"/>
          <w:docPartUnique/>
        </w:docPartObj>
      </w:sdtPr>
      <w:sdtEndPr>
        <w:rPr>
          <w:b/>
          <w:bCs/>
          <w:sz w:val="22"/>
        </w:rPr>
      </w:sdtEndPr>
      <w:sdtContent>
        <w:p w14:paraId="036CA33B" w14:textId="0D1E3060" w:rsidR="0051768A" w:rsidRDefault="0051768A" w:rsidP="007D7494">
          <w:pPr>
            <w:pStyle w:val="Inhaltsverzeichnisberschrift"/>
          </w:pPr>
          <w:r w:rsidRPr="007D7494">
            <w:t>Inhaltsverzeichnis</w:t>
          </w:r>
        </w:p>
        <w:p w14:paraId="2C12A615" w14:textId="164EBFDB" w:rsidR="006D5C03" w:rsidRDefault="0051768A">
          <w:pPr>
            <w:pStyle w:val="Verzeichnis1"/>
            <w:rPr>
              <w:rFonts w:asciiTheme="minorHAnsi" w:eastAsiaTheme="minorEastAsia" w:hAnsiTheme="minorHAnsi"/>
              <w:kern w:val="2"/>
              <w:lang w:eastAsia="de-DE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95074711" w:history="1">
            <w:r w:rsidR="006D5C03" w:rsidRPr="0067225E">
              <w:rPr>
                <w:rStyle w:val="Hyperlink"/>
              </w:rPr>
              <w:t xml:space="preserve">Abkürzungsverzeichnis </w:t>
            </w:r>
            <w:r w:rsidR="006D5C03" w:rsidRPr="0067225E">
              <w:rPr>
                <w:rStyle w:val="Hyperlink"/>
                <w:i/>
                <w:iCs/>
              </w:rPr>
              <w:t>(optional)</w:t>
            </w:r>
            <w:r w:rsidR="006D5C03">
              <w:rPr>
                <w:webHidden/>
              </w:rPr>
              <w:tab/>
            </w:r>
            <w:r w:rsidR="006D5C03">
              <w:rPr>
                <w:webHidden/>
              </w:rPr>
              <w:fldChar w:fldCharType="begin"/>
            </w:r>
            <w:r w:rsidR="006D5C03">
              <w:rPr>
                <w:webHidden/>
              </w:rPr>
              <w:instrText xml:space="preserve"> PAGEREF _Toc195074711 \h </w:instrText>
            </w:r>
            <w:r w:rsidR="006D5C03">
              <w:rPr>
                <w:webHidden/>
              </w:rPr>
            </w:r>
            <w:r w:rsidR="006D5C03">
              <w:rPr>
                <w:webHidden/>
              </w:rPr>
              <w:fldChar w:fldCharType="separate"/>
            </w:r>
            <w:r w:rsidR="006D5C03">
              <w:rPr>
                <w:webHidden/>
              </w:rPr>
              <w:t>2</w:t>
            </w:r>
            <w:r w:rsidR="006D5C03">
              <w:rPr>
                <w:webHidden/>
              </w:rPr>
              <w:fldChar w:fldCharType="end"/>
            </w:r>
          </w:hyperlink>
        </w:p>
        <w:p w14:paraId="627A42E7" w14:textId="7677DE92" w:rsidR="006D5C03" w:rsidRDefault="00000000">
          <w:pPr>
            <w:pStyle w:val="Verzeichnis1"/>
            <w:rPr>
              <w:rFonts w:asciiTheme="minorHAnsi" w:eastAsiaTheme="minorEastAsia" w:hAnsiTheme="minorHAnsi"/>
              <w:kern w:val="2"/>
              <w:lang w:eastAsia="de-DE"/>
              <w14:ligatures w14:val="standardContextual"/>
            </w:rPr>
          </w:pPr>
          <w:hyperlink w:anchor="_Toc195074712" w:history="1">
            <w:r w:rsidR="006D5C03" w:rsidRPr="0067225E">
              <w:rPr>
                <w:rStyle w:val="Hyperlink"/>
              </w:rPr>
              <w:t xml:space="preserve">Abbildungsverzeichnis </w:t>
            </w:r>
            <w:r w:rsidR="006D5C03" w:rsidRPr="0067225E">
              <w:rPr>
                <w:rStyle w:val="Hyperlink"/>
                <w:i/>
                <w:iCs/>
              </w:rPr>
              <w:t>(optional)</w:t>
            </w:r>
            <w:r w:rsidR="006D5C03">
              <w:rPr>
                <w:webHidden/>
              </w:rPr>
              <w:tab/>
            </w:r>
            <w:r w:rsidR="006D5C03">
              <w:rPr>
                <w:webHidden/>
              </w:rPr>
              <w:fldChar w:fldCharType="begin"/>
            </w:r>
            <w:r w:rsidR="006D5C03">
              <w:rPr>
                <w:webHidden/>
              </w:rPr>
              <w:instrText xml:space="preserve"> PAGEREF _Toc195074712 \h </w:instrText>
            </w:r>
            <w:r w:rsidR="006D5C03">
              <w:rPr>
                <w:webHidden/>
              </w:rPr>
            </w:r>
            <w:r w:rsidR="006D5C03">
              <w:rPr>
                <w:webHidden/>
              </w:rPr>
              <w:fldChar w:fldCharType="separate"/>
            </w:r>
            <w:r w:rsidR="006D5C03">
              <w:rPr>
                <w:webHidden/>
              </w:rPr>
              <w:t>2</w:t>
            </w:r>
            <w:r w:rsidR="006D5C03">
              <w:rPr>
                <w:webHidden/>
              </w:rPr>
              <w:fldChar w:fldCharType="end"/>
            </w:r>
          </w:hyperlink>
        </w:p>
        <w:p w14:paraId="07658F82" w14:textId="104D49B2" w:rsidR="006D5C03" w:rsidRDefault="00000000">
          <w:pPr>
            <w:pStyle w:val="Verzeichnis1"/>
            <w:rPr>
              <w:rFonts w:asciiTheme="minorHAnsi" w:eastAsiaTheme="minorEastAsia" w:hAnsiTheme="minorHAnsi"/>
              <w:kern w:val="2"/>
              <w:lang w:eastAsia="de-DE"/>
              <w14:ligatures w14:val="standardContextual"/>
            </w:rPr>
          </w:pPr>
          <w:hyperlink w:anchor="_Toc195074713" w:history="1">
            <w:r w:rsidR="006D5C03" w:rsidRPr="0067225E">
              <w:rPr>
                <w:rStyle w:val="Hyperlink"/>
              </w:rPr>
              <w:t xml:space="preserve">Tabellenverzeichnis </w:t>
            </w:r>
            <w:r w:rsidR="006D5C03" w:rsidRPr="0067225E">
              <w:rPr>
                <w:rStyle w:val="Hyperlink"/>
                <w:i/>
                <w:iCs/>
              </w:rPr>
              <w:t>(optional)</w:t>
            </w:r>
            <w:r w:rsidR="006D5C03">
              <w:rPr>
                <w:webHidden/>
              </w:rPr>
              <w:tab/>
            </w:r>
            <w:r w:rsidR="006D5C03">
              <w:rPr>
                <w:webHidden/>
              </w:rPr>
              <w:fldChar w:fldCharType="begin"/>
            </w:r>
            <w:r w:rsidR="006D5C03">
              <w:rPr>
                <w:webHidden/>
              </w:rPr>
              <w:instrText xml:space="preserve"> PAGEREF _Toc195074713 \h </w:instrText>
            </w:r>
            <w:r w:rsidR="006D5C03">
              <w:rPr>
                <w:webHidden/>
              </w:rPr>
            </w:r>
            <w:r w:rsidR="006D5C03">
              <w:rPr>
                <w:webHidden/>
              </w:rPr>
              <w:fldChar w:fldCharType="separate"/>
            </w:r>
            <w:r w:rsidR="006D5C03">
              <w:rPr>
                <w:webHidden/>
              </w:rPr>
              <w:t>2</w:t>
            </w:r>
            <w:r w:rsidR="006D5C03">
              <w:rPr>
                <w:webHidden/>
              </w:rPr>
              <w:fldChar w:fldCharType="end"/>
            </w:r>
          </w:hyperlink>
        </w:p>
        <w:p w14:paraId="5E3F1DCE" w14:textId="602A6852" w:rsidR="006D5C03" w:rsidRDefault="00000000">
          <w:pPr>
            <w:pStyle w:val="Verzeichnis1"/>
            <w:rPr>
              <w:rFonts w:asciiTheme="minorHAnsi" w:eastAsiaTheme="minorEastAsia" w:hAnsiTheme="minorHAnsi"/>
              <w:kern w:val="2"/>
              <w:lang w:eastAsia="de-DE"/>
              <w14:ligatures w14:val="standardContextual"/>
            </w:rPr>
          </w:pPr>
          <w:hyperlink w:anchor="_Toc195074714" w:history="1">
            <w:r w:rsidR="006D5C03" w:rsidRPr="0067225E">
              <w:rPr>
                <w:rStyle w:val="Hyperlink"/>
              </w:rPr>
              <w:t>1 Einleitung</w:t>
            </w:r>
            <w:r w:rsidR="006D5C03">
              <w:rPr>
                <w:webHidden/>
              </w:rPr>
              <w:tab/>
            </w:r>
            <w:r w:rsidR="006D5C03">
              <w:rPr>
                <w:webHidden/>
              </w:rPr>
              <w:fldChar w:fldCharType="begin"/>
            </w:r>
            <w:r w:rsidR="006D5C03">
              <w:rPr>
                <w:webHidden/>
              </w:rPr>
              <w:instrText xml:space="preserve"> PAGEREF _Toc195074714 \h </w:instrText>
            </w:r>
            <w:r w:rsidR="006D5C03">
              <w:rPr>
                <w:webHidden/>
              </w:rPr>
            </w:r>
            <w:r w:rsidR="006D5C03">
              <w:rPr>
                <w:webHidden/>
              </w:rPr>
              <w:fldChar w:fldCharType="separate"/>
            </w:r>
            <w:r w:rsidR="006D5C03">
              <w:rPr>
                <w:webHidden/>
              </w:rPr>
              <w:t>2</w:t>
            </w:r>
            <w:r w:rsidR="006D5C03">
              <w:rPr>
                <w:webHidden/>
              </w:rPr>
              <w:fldChar w:fldCharType="end"/>
            </w:r>
          </w:hyperlink>
        </w:p>
        <w:p w14:paraId="36674ECA" w14:textId="6A0BDD35" w:rsidR="006D5C03" w:rsidRDefault="00000000">
          <w:pPr>
            <w:pStyle w:val="Verzeichnis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lang w:eastAsia="de-DE"/>
              <w14:ligatures w14:val="standardContextual"/>
            </w:rPr>
          </w:pPr>
          <w:hyperlink w:anchor="_Toc195074715" w:history="1">
            <w:r w:rsidR="006D5C03" w:rsidRPr="0067225E">
              <w:rPr>
                <w:rStyle w:val="Hyperlink"/>
                <w:noProof/>
              </w:rPr>
              <w:t>1.1</w:t>
            </w:r>
            <w:r w:rsidR="006D5C03">
              <w:rPr>
                <w:noProof/>
                <w:webHidden/>
              </w:rPr>
              <w:tab/>
            </w:r>
            <w:r w:rsidR="006D5C03">
              <w:rPr>
                <w:noProof/>
                <w:webHidden/>
              </w:rPr>
              <w:fldChar w:fldCharType="begin"/>
            </w:r>
            <w:r w:rsidR="006D5C03">
              <w:rPr>
                <w:noProof/>
                <w:webHidden/>
              </w:rPr>
              <w:instrText xml:space="preserve"> PAGEREF _Toc195074715 \h </w:instrText>
            </w:r>
            <w:r w:rsidR="006D5C03">
              <w:rPr>
                <w:noProof/>
                <w:webHidden/>
              </w:rPr>
            </w:r>
            <w:r w:rsidR="006D5C03">
              <w:rPr>
                <w:noProof/>
                <w:webHidden/>
              </w:rPr>
              <w:fldChar w:fldCharType="separate"/>
            </w:r>
            <w:r w:rsidR="006D5C03">
              <w:rPr>
                <w:noProof/>
                <w:webHidden/>
              </w:rPr>
              <w:t>2</w:t>
            </w:r>
            <w:r w:rsidR="006D5C03">
              <w:rPr>
                <w:noProof/>
                <w:webHidden/>
              </w:rPr>
              <w:fldChar w:fldCharType="end"/>
            </w:r>
          </w:hyperlink>
        </w:p>
        <w:p w14:paraId="344664E3" w14:textId="69D20834" w:rsidR="006D5C03" w:rsidRDefault="00000000">
          <w:pPr>
            <w:pStyle w:val="Verzeichnis3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lang w:eastAsia="de-DE"/>
              <w14:ligatures w14:val="standardContextual"/>
            </w:rPr>
          </w:pPr>
          <w:hyperlink w:anchor="_Toc195074716" w:history="1">
            <w:r w:rsidR="006D5C03" w:rsidRPr="0067225E">
              <w:rPr>
                <w:rStyle w:val="Hyperlink"/>
                <w:noProof/>
              </w:rPr>
              <w:t>1.1.1</w:t>
            </w:r>
            <w:r w:rsidR="006D5C03">
              <w:rPr>
                <w:noProof/>
                <w:webHidden/>
              </w:rPr>
              <w:tab/>
            </w:r>
            <w:r w:rsidR="006D5C03">
              <w:rPr>
                <w:noProof/>
                <w:webHidden/>
              </w:rPr>
              <w:fldChar w:fldCharType="begin"/>
            </w:r>
            <w:r w:rsidR="006D5C03">
              <w:rPr>
                <w:noProof/>
                <w:webHidden/>
              </w:rPr>
              <w:instrText xml:space="preserve"> PAGEREF _Toc195074716 \h </w:instrText>
            </w:r>
            <w:r w:rsidR="006D5C03">
              <w:rPr>
                <w:noProof/>
                <w:webHidden/>
              </w:rPr>
            </w:r>
            <w:r w:rsidR="006D5C03">
              <w:rPr>
                <w:noProof/>
                <w:webHidden/>
              </w:rPr>
              <w:fldChar w:fldCharType="separate"/>
            </w:r>
            <w:r w:rsidR="006D5C03">
              <w:rPr>
                <w:noProof/>
                <w:webHidden/>
              </w:rPr>
              <w:t>2</w:t>
            </w:r>
            <w:r w:rsidR="006D5C03">
              <w:rPr>
                <w:noProof/>
                <w:webHidden/>
              </w:rPr>
              <w:fldChar w:fldCharType="end"/>
            </w:r>
          </w:hyperlink>
        </w:p>
        <w:p w14:paraId="0B993993" w14:textId="418AEC15" w:rsidR="006D5C03" w:rsidRDefault="00000000">
          <w:pPr>
            <w:pStyle w:val="Verzeichnis3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lang w:eastAsia="de-DE"/>
              <w14:ligatures w14:val="standardContextual"/>
            </w:rPr>
          </w:pPr>
          <w:hyperlink w:anchor="_Toc195074717" w:history="1">
            <w:r w:rsidR="006D5C03" w:rsidRPr="0067225E">
              <w:rPr>
                <w:rStyle w:val="Hyperlink"/>
                <w:noProof/>
              </w:rPr>
              <w:t>1.1.2</w:t>
            </w:r>
            <w:r w:rsidR="006D5C03">
              <w:rPr>
                <w:noProof/>
                <w:webHidden/>
              </w:rPr>
              <w:tab/>
            </w:r>
            <w:r w:rsidR="006D5C03">
              <w:rPr>
                <w:noProof/>
                <w:webHidden/>
              </w:rPr>
              <w:fldChar w:fldCharType="begin"/>
            </w:r>
            <w:r w:rsidR="006D5C03">
              <w:rPr>
                <w:noProof/>
                <w:webHidden/>
              </w:rPr>
              <w:instrText xml:space="preserve"> PAGEREF _Toc195074717 \h </w:instrText>
            </w:r>
            <w:r w:rsidR="006D5C03">
              <w:rPr>
                <w:noProof/>
                <w:webHidden/>
              </w:rPr>
            </w:r>
            <w:r w:rsidR="006D5C03">
              <w:rPr>
                <w:noProof/>
                <w:webHidden/>
              </w:rPr>
              <w:fldChar w:fldCharType="separate"/>
            </w:r>
            <w:r w:rsidR="006D5C03">
              <w:rPr>
                <w:noProof/>
                <w:webHidden/>
              </w:rPr>
              <w:t>2</w:t>
            </w:r>
            <w:r w:rsidR="006D5C03">
              <w:rPr>
                <w:noProof/>
                <w:webHidden/>
              </w:rPr>
              <w:fldChar w:fldCharType="end"/>
            </w:r>
          </w:hyperlink>
        </w:p>
        <w:p w14:paraId="10427F77" w14:textId="5E67BFED" w:rsidR="006D5C03" w:rsidRDefault="00000000">
          <w:pPr>
            <w:pStyle w:val="Verzeichnis1"/>
            <w:rPr>
              <w:rFonts w:asciiTheme="minorHAnsi" w:eastAsiaTheme="minorEastAsia" w:hAnsiTheme="minorHAnsi"/>
              <w:kern w:val="2"/>
              <w:lang w:eastAsia="de-DE"/>
              <w14:ligatures w14:val="standardContextual"/>
            </w:rPr>
          </w:pPr>
          <w:hyperlink w:anchor="_Toc195074718" w:history="1">
            <w:r w:rsidR="006D5C03" w:rsidRPr="0067225E">
              <w:rPr>
                <w:rStyle w:val="Hyperlink"/>
              </w:rPr>
              <w:t>2 Methode</w:t>
            </w:r>
            <w:r w:rsidR="006D5C03">
              <w:rPr>
                <w:webHidden/>
              </w:rPr>
              <w:tab/>
            </w:r>
            <w:r w:rsidR="006D5C03">
              <w:rPr>
                <w:webHidden/>
              </w:rPr>
              <w:fldChar w:fldCharType="begin"/>
            </w:r>
            <w:r w:rsidR="006D5C03">
              <w:rPr>
                <w:webHidden/>
              </w:rPr>
              <w:instrText xml:space="preserve"> PAGEREF _Toc195074718 \h </w:instrText>
            </w:r>
            <w:r w:rsidR="006D5C03">
              <w:rPr>
                <w:webHidden/>
              </w:rPr>
            </w:r>
            <w:r w:rsidR="006D5C03">
              <w:rPr>
                <w:webHidden/>
              </w:rPr>
              <w:fldChar w:fldCharType="separate"/>
            </w:r>
            <w:r w:rsidR="006D5C03">
              <w:rPr>
                <w:webHidden/>
              </w:rPr>
              <w:t>2</w:t>
            </w:r>
            <w:r w:rsidR="006D5C03">
              <w:rPr>
                <w:webHidden/>
              </w:rPr>
              <w:fldChar w:fldCharType="end"/>
            </w:r>
          </w:hyperlink>
        </w:p>
        <w:p w14:paraId="6220C182" w14:textId="057D3935" w:rsidR="006D5C03" w:rsidRDefault="00000000">
          <w:pPr>
            <w:pStyle w:val="Verzeichnis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lang w:eastAsia="de-DE"/>
              <w14:ligatures w14:val="standardContextual"/>
            </w:rPr>
          </w:pPr>
          <w:hyperlink w:anchor="_Toc195074719" w:history="1">
            <w:r w:rsidR="006D5C03" w:rsidRPr="0067225E">
              <w:rPr>
                <w:rStyle w:val="Hyperlink"/>
                <w:noProof/>
              </w:rPr>
              <w:t>2.1</w:t>
            </w:r>
            <w:r w:rsidR="006D5C03">
              <w:rPr>
                <w:noProof/>
                <w:webHidden/>
              </w:rPr>
              <w:tab/>
            </w:r>
            <w:r w:rsidR="006D5C03">
              <w:rPr>
                <w:noProof/>
                <w:webHidden/>
              </w:rPr>
              <w:fldChar w:fldCharType="begin"/>
            </w:r>
            <w:r w:rsidR="006D5C03">
              <w:rPr>
                <w:noProof/>
                <w:webHidden/>
              </w:rPr>
              <w:instrText xml:space="preserve"> PAGEREF _Toc195074719 \h </w:instrText>
            </w:r>
            <w:r w:rsidR="006D5C03">
              <w:rPr>
                <w:noProof/>
                <w:webHidden/>
              </w:rPr>
            </w:r>
            <w:r w:rsidR="006D5C03">
              <w:rPr>
                <w:noProof/>
                <w:webHidden/>
              </w:rPr>
              <w:fldChar w:fldCharType="separate"/>
            </w:r>
            <w:r w:rsidR="006D5C03">
              <w:rPr>
                <w:noProof/>
                <w:webHidden/>
              </w:rPr>
              <w:t>2</w:t>
            </w:r>
            <w:r w:rsidR="006D5C03">
              <w:rPr>
                <w:noProof/>
                <w:webHidden/>
              </w:rPr>
              <w:fldChar w:fldCharType="end"/>
            </w:r>
          </w:hyperlink>
        </w:p>
        <w:p w14:paraId="1DAC8ACB" w14:textId="0553D208" w:rsidR="006D5C03" w:rsidRDefault="00000000">
          <w:pPr>
            <w:pStyle w:val="Verzeichnis3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lang w:eastAsia="de-DE"/>
              <w14:ligatures w14:val="standardContextual"/>
            </w:rPr>
          </w:pPr>
          <w:hyperlink w:anchor="_Toc195074720" w:history="1">
            <w:r w:rsidR="006D5C03" w:rsidRPr="0067225E">
              <w:rPr>
                <w:rStyle w:val="Hyperlink"/>
                <w:noProof/>
              </w:rPr>
              <w:t>2.1.1</w:t>
            </w:r>
            <w:r w:rsidR="006D5C03">
              <w:rPr>
                <w:noProof/>
                <w:webHidden/>
              </w:rPr>
              <w:tab/>
            </w:r>
            <w:r w:rsidR="006D5C03">
              <w:rPr>
                <w:noProof/>
                <w:webHidden/>
              </w:rPr>
              <w:fldChar w:fldCharType="begin"/>
            </w:r>
            <w:r w:rsidR="006D5C03">
              <w:rPr>
                <w:noProof/>
                <w:webHidden/>
              </w:rPr>
              <w:instrText xml:space="preserve"> PAGEREF _Toc195074720 \h </w:instrText>
            </w:r>
            <w:r w:rsidR="006D5C03">
              <w:rPr>
                <w:noProof/>
                <w:webHidden/>
              </w:rPr>
            </w:r>
            <w:r w:rsidR="006D5C03">
              <w:rPr>
                <w:noProof/>
                <w:webHidden/>
              </w:rPr>
              <w:fldChar w:fldCharType="separate"/>
            </w:r>
            <w:r w:rsidR="006D5C03">
              <w:rPr>
                <w:noProof/>
                <w:webHidden/>
              </w:rPr>
              <w:t>2</w:t>
            </w:r>
            <w:r w:rsidR="006D5C03">
              <w:rPr>
                <w:noProof/>
                <w:webHidden/>
              </w:rPr>
              <w:fldChar w:fldCharType="end"/>
            </w:r>
          </w:hyperlink>
        </w:p>
        <w:p w14:paraId="7F555D2B" w14:textId="15E39269" w:rsidR="006D5C03" w:rsidRDefault="00000000">
          <w:pPr>
            <w:pStyle w:val="Verzeichnis3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lang w:eastAsia="de-DE"/>
              <w14:ligatures w14:val="standardContextual"/>
            </w:rPr>
          </w:pPr>
          <w:hyperlink w:anchor="_Toc195074721" w:history="1">
            <w:r w:rsidR="006D5C03" w:rsidRPr="0067225E">
              <w:rPr>
                <w:rStyle w:val="Hyperlink"/>
                <w:noProof/>
              </w:rPr>
              <w:t>2.1.2</w:t>
            </w:r>
            <w:r w:rsidR="006D5C03">
              <w:rPr>
                <w:noProof/>
                <w:webHidden/>
              </w:rPr>
              <w:tab/>
            </w:r>
            <w:r w:rsidR="006D5C03">
              <w:rPr>
                <w:noProof/>
                <w:webHidden/>
              </w:rPr>
              <w:fldChar w:fldCharType="begin"/>
            </w:r>
            <w:r w:rsidR="006D5C03">
              <w:rPr>
                <w:noProof/>
                <w:webHidden/>
              </w:rPr>
              <w:instrText xml:space="preserve"> PAGEREF _Toc195074721 \h </w:instrText>
            </w:r>
            <w:r w:rsidR="006D5C03">
              <w:rPr>
                <w:noProof/>
                <w:webHidden/>
              </w:rPr>
            </w:r>
            <w:r w:rsidR="006D5C03">
              <w:rPr>
                <w:noProof/>
                <w:webHidden/>
              </w:rPr>
              <w:fldChar w:fldCharType="separate"/>
            </w:r>
            <w:r w:rsidR="006D5C03">
              <w:rPr>
                <w:noProof/>
                <w:webHidden/>
              </w:rPr>
              <w:t>2</w:t>
            </w:r>
            <w:r w:rsidR="006D5C03">
              <w:rPr>
                <w:noProof/>
                <w:webHidden/>
              </w:rPr>
              <w:fldChar w:fldCharType="end"/>
            </w:r>
          </w:hyperlink>
        </w:p>
        <w:p w14:paraId="08E42925" w14:textId="3CED49A3" w:rsidR="006D5C03" w:rsidRDefault="00000000">
          <w:pPr>
            <w:pStyle w:val="Verzeichnis1"/>
            <w:rPr>
              <w:rFonts w:asciiTheme="minorHAnsi" w:eastAsiaTheme="minorEastAsia" w:hAnsiTheme="minorHAnsi"/>
              <w:kern w:val="2"/>
              <w:lang w:eastAsia="de-DE"/>
              <w14:ligatures w14:val="standardContextual"/>
            </w:rPr>
          </w:pPr>
          <w:hyperlink w:anchor="_Toc195074722" w:history="1">
            <w:r w:rsidR="006D5C03" w:rsidRPr="0067225E">
              <w:rPr>
                <w:rStyle w:val="Hyperlink"/>
              </w:rPr>
              <w:t>3 Ergebnisse</w:t>
            </w:r>
            <w:r w:rsidR="006D5C03">
              <w:rPr>
                <w:webHidden/>
              </w:rPr>
              <w:tab/>
            </w:r>
            <w:r w:rsidR="006D5C03">
              <w:rPr>
                <w:webHidden/>
              </w:rPr>
              <w:fldChar w:fldCharType="begin"/>
            </w:r>
            <w:r w:rsidR="006D5C03">
              <w:rPr>
                <w:webHidden/>
              </w:rPr>
              <w:instrText xml:space="preserve"> PAGEREF _Toc195074722 \h </w:instrText>
            </w:r>
            <w:r w:rsidR="006D5C03">
              <w:rPr>
                <w:webHidden/>
              </w:rPr>
            </w:r>
            <w:r w:rsidR="006D5C03">
              <w:rPr>
                <w:webHidden/>
              </w:rPr>
              <w:fldChar w:fldCharType="separate"/>
            </w:r>
            <w:r w:rsidR="006D5C03">
              <w:rPr>
                <w:webHidden/>
              </w:rPr>
              <w:t>2</w:t>
            </w:r>
            <w:r w:rsidR="006D5C03">
              <w:rPr>
                <w:webHidden/>
              </w:rPr>
              <w:fldChar w:fldCharType="end"/>
            </w:r>
          </w:hyperlink>
        </w:p>
        <w:p w14:paraId="340B20EC" w14:textId="592A4893" w:rsidR="006D5C03" w:rsidRDefault="00000000">
          <w:pPr>
            <w:pStyle w:val="Verzeichnis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lang w:eastAsia="de-DE"/>
              <w14:ligatures w14:val="standardContextual"/>
            </w:rPr>
          </w:pPr>
          <w:hyperlink w:anchor="_Toc195074723" w:history="1">
            <w:r w:rsidR="006D5C03" w:rsidRPr="0067225E">
              <w:rPr>
                <w:rStyle w:val="Hyperlink"/>
                <w:noProof/>
              </w:rPr>
              <w:t>3.1</w:t>
            </w:r>
            <w:r w:rsidR="006D5C03">
              <w:rPr>
                <w:noProof/>
                <w:webHidden/>
              </w:rPr>
              <w:tab/>
            </w:r>
            <w:r w:rsidR="006D5C03">
              <w:rPr>
                <w:noProof/>
                <w:webHidden/>
              </w:rPr>
              <w:fldChar w:fldCharType="begin"/>
            </w:r>
            <w:r w:rsidR="006D5C03">
              <w:rPr>
                <w:noProof/>
                <w:webHidden/>
              </w:rPr>
              <w:instrText xml:space="preserve"> PAGEREF _Toc195074723 \h </w:instrText>
            </w:r>
            <w:r w:rsidR="006D5C03">
              <w:rPr>
                <w:noProof/>
                <w:webHidden/>
              </w:rPr>
            </w:r>
            <w:r w:rsidR="006D5C03">
              <w:rPr>
                <w:noProof/>
                <w:webHidden/>
              </w:rPr>
              <w:fldChar w:fldCharType="separate"/>
            </w:r>
            <w:r w:rsidR="006D5C03">
              <w:rPr>
                <w:noProof/>
                <w:webHidden/>
              </w:rPr>
              <w:t>3</w:t>
            </w:r>
            <w:r w:rsidR="006D5C03">
              <w:rPr>
                <w:noProof/>
                <w:webHidden/>
              </w:rPr>
              <w:fldChar w:fldCharType="end"/>
            </w:r>
          </w:hyperlink>
        </w:p>
        <w:p w14:paraId="29FAC538" w14:textId="60F481E0" w:rsidR="006D5C03" w:rsidRDefault="00000000">
          <w:pPr>
            <w:pStyle w:val="Verzeichnis3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lang w:eastAsia="de-DE"/>
              <w14:ligatures w14:val="standardContextual"/>
            </w:rPr>
          </w:pPr>
          <w:hyperlink w:anchor="_Toc195074724" w:history="1">
            <w:r w:rsidR="006D5C03" w:rsidRPr="0067225E">
              <w:rPr>
                <w:rStyle w:val="Hyperlink"/>
                <w:noProof/>
              </w:rPr>
              <w:t>3.1.1</w:t>
            </w:r>
            <w:r w:rsidR="006D5C03">
              <w:rPr>
                <w:noProof/>
                <w:webHidden/>
              </w:rPr>
              <w:tab/>
            </w:r>
            <w:r w:rsidR="006D5C03">
              <w:rPr>
                <w:noProof/>
                <w:webHidden/>
              </w:rPr>
              <w:fldChar w:fldCharType="begin"/>
            </w:r>
            <w:r w:rsidR="006D5C03">
              <w:rPr>
                <w:noProof/>
                <w:webHidden/>
              </w:rPr>
              <w:instrText xml:space="preserve"> PAGEREF _Toc195074724 \h </w:instrText>
            </w:r>
            <w:r w:rsidR="006D5C03">
              <w:rPr>
                <w:noProof/>
                <w:webHidden/>
              </w:rPr>
            </w:r>
            <w:r w:rsidR="006D5C03">
              <w:rPr>
                <w:noProof/>
                <w:webHidden/>
              </w:rPr>
              <w:fldChar w:fldCharType="separate"/>
            </w:r>
            <w:r w:rsidR="006D5C03">
              <w:rPr>
                <w:noProof/>
                <w:webHidden/>
              </w:rPr>
              <w:t>3</w:t>
            </w:r>
            <w:r w:rsidR="006D5C03">
              <w:rPr>
                <w:noProof/>
                <w:webHidden/>
              </w:rPr>
              <w:fldChar w:fldCharType="end"/>
            </w:r>
          </w:hyperlink>
        </w:p>
        <w:p w14:paraId="146CB3C3" w14:textId="694CD093" w:rsidR="006D5C03" w:rsidRDefault="00000000">
          <w:pPr>
            <w:pStyle w:val="Verzeichnis1"/>
            <w:rPr>
              <w:rFonts w:asciiTheme="minorHAnsi" w:eastAsiaTheme="minorEastAsia" w:hAnsiTheme="minorHAnsi"/>
              <w:kern w:val="2"/>
              <w:lang w:eastAsia="de-DE"/>
              <w14:ligatures w14:val="standardContextual"/>
            </w:rPr>
          </w:pPr>
          <w:hyperlink w:anchor="_Toc195074725" w:history="1">
            <w:r w:rsidR="006D5C03" w:rsidRPr="0067225E">
              <w:rPr>
                <w:rStyle w:val="Hyperlink"/>
              </w:rPr>
              <w:t>4 Diskussion</w:t>
            </w:r>
            <w:r w:rsidR="006D5C03">
              <w:rPr>
                <w:webHidden/>
              </w:rPr>
              <w:tab/>
            </w:r>
            <w:r w:rsidR="006D5C03">
              <w:rPr>
                <w:webHidden/>
              </w:rPr>
              <w:fldChar w:fldCharType="begin"/>
            </w:r>
            <w:r w:rsidR="006D5C03">
              <w:rPr>
                <w:webHidden/>
              </w:rPr>
              <w:instrText xml:space="preserve"> PAGEREF _Toc195074725 \h </w:instrText>
            </w:r>
            <w:r w:rsidR="006D5C03">
              <w:rPr>
                <w:webHidden/>
              </w:rPr>
            </w:r>
            <w:r w:rsidR="006D5C03">
              <w:rPr>
                <w:webHidden/>
              </w:rPr>
              <w:fldChar w:fldCharType="separate"/>
            </w:r>
            <w:r w:rsidR="006D5C03">
              <w:rPr>
                <w:webHidden/>
              </w:rPr>
              <w:t>3</w:t>
            </w:r>
            <w:r w:rsidR="006D5C03">
              <w:rPr>
                <w:webHidden/>
              </w:rPr>
              <w:fldChar w:fldCharType="end"/>
            </w:r>
          </w:hyperlink>
        </w:p>
        <w:p w14:paraId="2938FF15" w14:textId="3284EB16" w:rsidR="006D5C03" w:rsidRDefault="00000000">
          <w:pPr>
            <w:pStyle w:val="Verzeichnis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lang w:eastAsia="de-DE"/>
              <w14:ligatures w14:val="standardContextual"/>
            </w:rPr>
          </w:pPr>
          <w:hyperlink w:anchor="_Toc195074726" w:history="1">
            <w:r w:rsidR="006D5C03" w:rsidRPr="0067225E">
              <w:rPr>
                <w:rStyle w:val="Hyperlink"/>
                <w:noProof/>
              </w:rPr>
              <w:t>4.1</w:t>
            </w:r>
            <w:r w:rsidR="006D5C03">
              <w:rPr>
                <w:noProof/>
                <w:webHidden/>
              </w:rPr>
              <w:tab/>
            </w:r>
            <w:r w:rsidR="006D5C03">
              <w:rPr>
                <w:noProof/>
                <w:webHidden/>
              </w:rPr>
              <w:fldChar w:fldCharType="begin"/>
            </w:r>
            <w:r w:rsidR="006D5C03">
              <w:rPr>
                <w:noProof/>
                <w:webHidden/>
              </w:rPr>
              <w:instrText xml:space="preserve"> PAGEREF _Toc195074726 \h </w:instrText>
            </w:r>
            <w:r w:rsidR="006D5C03">
              <w:rPr>
                <w:noProof/>
                <w:webHidden/>
              </w:rPr>
            </w:r>
            <w:r w:rsidR="006D5C03">
              <w:rPr>
                <w:noProof/>
                <w:webHidden/>
              </w:rPr>
              <w:fldChar w:fldCharType="separate"/>
            </w:r>
            <w:r w:rsidR="006D5C03">
              <w:rPr>
                <w:noProof/>
                <w:webHidden/>
              </w:rPr>
              <w:t>3</w:t>
            </w:r>
            <w:r w:rsidR="006D5C03">
              <w:rPr>
                <w:noProof/>
                <w:webHidden/>
              </w:rPr>
              <w:fldChar w:fldCharType="end"/>
            </w:r>
          </w:hyperlink>
        </w:p>
        <w:p w14:paraId="0A9E87CC" w14:textId="55AD64B9" w:rsidR="006D5C03" w:rsidRDefault="00000000">
          <w:pPr>
            <w:pStyle w:val="Verzeichnis3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lang w:eastAsia="de-DE"/>
              <w14:ligatures w14:val="standardContextual"/>
            </w:rPr>
          </w:pPr>
          <w:hyperlink w:anchor="_Toc195074727" w:history="1">
            <w:r w:rsidR="006D5C03" w:rsidRPr="0067225E">
              <w:rPr>
                <w:rStyle w:val="Hyperlink"/>
                <w:noProof/>
              </w:rPr>
              <w:t>4.1.1</w:t>
            </w:r>
            <w:r w:rsidR="006D5C03">
              <w:rPr>
                <w:noProof/>
                <w:webHidden/>
              </w:rPr>
              <w:tab/>
            </w:r>
            <w:r w:rsidR="006D5C03">
              <w:rPr>
                <w:noProof/>
                <w:webHidden/>
              </w:rPr>
              <w:fldChar w:fldCharType="begin"/>
            </w:r>
            <w:r w:rsidR="006D5C03">
              <w:rPr>
                <w:noProof/>
                <w:webHidden/>
              </w:rPr>
              <w:instrText xml:space="preserve"> PAGEREF _Toc195074727 \h </w:instrText>
            </w:r>
            <w:r w:rsidR="006D5C03">
              <w:rPr>
                <w:noProof/>
                <w:webHidden/>
              </w:rPr>
            </w:r>
            <w:r w:rsidR="006D5C03">
              <w:rPr>
                <w:noProof/>
                <w:webHidden/>
              </w:rPr>
              <w:fldChar w:fldCharType="separate"/>
            </w:r>
            <w:r w:rsidR="006D5C03">
              <w:rPr>
                <w:noProof/>
                <w:webHidden/>
              </w:rPr>
              <w:t>3</w:t>
            </w:r>
            <w:r w:rsidR="006D5C03">
              <w:rPr>
                <w:noProof/>
                <w:webHidden/>
              </w:rPr>
              <w:fldChar w:fldCharType="end"/>
            </w:r>
          </w:hyperlink>
        </w:p>
        <w:p w14:paraId="7ECC554D" w14:textId="75BB2E74" w:rsidR="006D5C03" w:rsidRDefault="00000000">
          <w:pPr>
            <w:pStyle w:val="Verzeichnis1"/>
            <w:rPr>
              <w:rFonts w:asciiTheme="minorHAnsi" w:eastAsiaTheme="minorEastAsia" w:hAnsiTheme="minorHAnsi"/>
              <w:kern w:val="2"/>
              <w:lang w:eastAsia="de-DE"/>
              <w14:ligatures w14:val="standardContextual"/>
            </w:rPr>
          </w:pPr>
          <w:hyperlink w:anchor="_Toc195074728" w:history="1">
            <w:r w:rsidR="006D5C03" w:rsidRPr="0067225E">
              <w:rPr>
                <w:rStyle w:val="Hyperlink"/>
              </w:rPr>
              <w:t>5 Darstellung selbst erbrachter Leistungen</w:t>
            </w:r>
            <w:r w:rsidR="006D5C03">
              <w:rPr>
                <w:webHidden/>
              </w:rPr>
              <w:tab/>
            </w:r>
            <w:r w:rsidR="006D5C03">
              <w:rPr>
                <w:webHidden/>
              </w:rPr>
              <w:fldChar w:fldCharType="begin"/>
            </w:r>
            <w:r w:rsidR="006D5C03">
              <w:rPr>
                <w:webHidden/>
              </w:rPr>
              <w:instrText xml:space="preserve"> PAGEREF _Toc195074728 \h </w:instrText>
            </w:r>
            <w:r w:rsidR="006D5C03">
              <w:rPr>
                <w:webHidden/>
              </w:rPr>
            </w:r>
            <w:r w:rsidR="006D5C03">
              <w:rPr>
                <w:webHidden/>
              </w:rPr>
              <w:fldChar w:fldCharType="separate"/>
            </w:r>
            <w:r w:rsidR="006D5C03">
              <w:rPr>
                <w:webHidden/>
              </w:rPr>
              <w:t>3</w:t>
            </w:r>
            <w:r w:rsidR="006D5C03">
              <w:rPr>
                <w:webHidden/>
              </w:rPr>
              <w:fldChar w:fldCharType="end"/>
            </w:r>
          </w:hyperlink>
        </w:p>
        <w:p w14:paraId="7FF17403" w14:textId="05B1AD53" w:rsidR="006D5C03" w:rsidRDefault="00000000">
          <w:pPr>
            <w:pStyle w:val="Verzeichnis1"/>
            <w:rPr>
              <w:rFonts w:asciiTheme="minorHAnsi" w:eastAsiaTheme="minorEastAsia" w:hAnsiTheme="minorHAnsi"/>
              <w:kern w:val="2"/>
              <w:lang w:eastAsia="de-DE"/>
              <w14:ligatures w14:val="standardContextual"/>
            </w:rPr>
          </w:pPr>
          <w:hyperlink w:anchor="_Toc195074729" w:history="1">
            <w:r w:rsidR="006D5C03" w:rsidRPr="0067225E">
              <w:rPr>
                <w:rStyle w:val="Hyperlink"/>
              </w:rPr>
              <w:t>6 Originalpublikation(en)</w:t>
            </w:r>
            <w:r w:rsidR="006D5C03">
              <w:rPr>
                <w:webHidden/>
              </w:rPr>
              <w:tab/>
            </w:r>
            <w:r w:rsidR="006D5C03">
              <w:rPr>
                <w:webHidden/>
              </w:rPr>
              <w:fldChar w:fldCharType="begin"/>
            </w:r>
            <w:r w:rsidR="006D5C03">
              <w:rPr>
                <w:webHidden/>
              </w:rPr>
              <w:instrText xml:space="preserve"> PAGEREF _Toc195074729 \h </w:instrText>
            </w:r>
            <w:r w:rsidR="006D5C03">
              <w:rPr>
                <w:webHidden/>
              </w:rPr>
            </w:r>
            <w:r w:rsidR="006D5C03">
              <w:rPr>
                <w:webHidden/>
              </w:rPr>
              <w:fldChar w:fldCharType="separate"/>
            </w:r>
            <w:r w:rsidR="006D5C03">
              <w:rPr>
                <w:webHidden/>
              </w:rPr>
              <w:t>3</w:t>
            </w:r>
            <w:r w:rsidR="006D5C03">
              <w:rPr>
                <w:webHidden/>
              </w:rPr>
              <w:fldChar w:fldCharType="end"/>
            </w:r>
          </w:hyperlink>
        </w:p>
        <w:p w14:paraId="6CFC9FD5" w14:textId="3AEE751B" w:rsidR="006D5C03" w:rsidRDefault="00000000">
          <w:pPr>
            <w:pStyle w:val="Verzeichnis1"/>
            <w:rPr>
              <w:rFonts w:asciiTheme="minorHAnsi" w:eastAsiaTheme="minorEastAsia" w:hAnsiTheme="minorHAnsi"/>
              <w:kern w:val="2"/>
              <w:lang w:eastAsia="de-DE"/>
              <w14:ligatures w14:val="standardContextual"/>
            </w:rPr>
          </w:pPr>
          <w:hyperlink w:anchor="_Toc195074730" w:history="1">
            <w:r w:rsidR="006D5C03" w:rsidRPr="0067225E">
              <w:rPr>
                <w:rStyle w:val="Hyperlink"/>
              </w:rPr>
              <w:t>7 Literaturverzeichnis</w:t>
            </w:r>
            <w:r w:rsidR="006D5C03">
              <w:rPr>
                <w:webHidden/>
              </w:rPr>
              <w:tab/>
            </w:r>
            <w:r w:rsidR="006D5C03">
              <w:rPr>
                <w:webHidden/>
              </w:rPr>
              <w:fldChar w:fldCharType="begin"/>
            </w:r>
            <w:r w:rsidR="006D5C03">
              <w:rPr>
                <w:webHidden/>
              </w:rPr>
              <w:instrText xml:space="preserve"> PAGEREF _Toc195074730 \h </w:instrText>
            </w:r>
            <w:r w:rsidR="006D5C03">
              <w:rPr>
                <w:webHidden/>
              </w:rPr>
            </w:r>
            <w:r w:rsidR="006D5C03">
              <w:rPr>
                <w:webHidden/>
              </w:rPr>
              <w:fldChar w:fldCharType="separate"/>
            </w:r>
            <w:r w:rsidR="006D5C03">
              <w:rPr>
                <w:webHidden/>
              </w:rPr>
              <w:t>3</w:t>
            </w:r>
            <w:r w:rsidR="006D5C03">
              <w:rPr>
                <w:webHidden/>
              </w:rPr>
              <w:fldChar w:fldCharType="end"/>
            </w:r>
          </w:hyperlink>
        </w:p>
        <w:p w14:paraId="328C9B40" w14:textId="42D37A39" w:rsidR="006D5C03" w:rsidRDefault="00000000">
          <w:pPr>
            <w:pStyle w:val="Verzeichnis1"/>
            <w:rPr>
              <w:rFonts w:asciiTheme="minorHAnsi" w:eastAsiaTheme="minorEastAsia" w:hAnsiTheme="minorHAnsi"/>
              <w:kern w:val="2"/>
              <w:lang w:eastAsia="de-DE"/>
              <w14:ligatures w14:val="standardContextual"/>
            </w:rPr>
          </w:pPr>
          <w:hyperlink w:anchor="_Toc195074731" w:history="1">
            <w:r w:rsidR="006D5C03" w:rsidRPr="0067225E">
              <w:rPr>
                <w:rStyle w:val="Hyperlink"/>
              </w:rPr>
              <w:t xml:space="preserve">8 Anhang </w:t>
            </w:r>
            <w:r w:rsidR="006D5C03" w:rsidRPr="0067225E">
              <w:rPr>
                <w:rStyle w:val="Hyperlink"/>
                <w:i/>
                <w:iCs/>
              </w:rPr>
              <w:t>(optional)</w:t>
            </w:r>
            <w:r w:rsidR="006D5C03">
              <w:rPr>
                <w:webHidden/>
              </w:rPr>
              <w:tab/>
            </w:r>
            <w:r w:rsidR="006D5C03">
              <w:rPr>
                <w:webHidden/>
              </w:rPr>
              <w:fldChar w:fldCharType="begin"/>
            </w:r>
            <w:r w:rsidR="006D5C03">
              <w:rPr>
                <w:webHidden/>
              </w:rPr>
              <w:instrText xml:space="preserve"> PAGEREF _Toc195074731 \h </w:instrText>
            </w:r>
            <w:r w:rsidR="006D5C03">
              <w:rPr>
                <w:webHidden/>
              </w:rPr>
            </w:r>
            <w:r w:rsidR="006D5C03">
              <w:rPr>
                <w:webHidden/>
              </w:rPr>
              <w:fldChar w:fldCharType="separate"/>
            </w:r>
            <w:r w:rsidR="006D5C03">
              <w:rPr>
                <w:webHidden/>
              </w:rPr>
              <w:t>3</w:t>
            </w:r>
            <w:r w:rsidR="006D5C03">
              <w:rPr>
                <w:webHidden/>
              </w:rPr>
              <w:fldChar w:fldCharType="end"/>
            </w:r>
          </w:hyperlink>
        </w:p>
        <w:p w14:paraId="572CBD3E" w14:textId="334ACAD2" w:rsidR="006D5C03" w:rsidRDefault="00000000">
          <w:pPr>
            <w:pStyle w:val="Verzeichnis1"/>
            <w:rPr>
              <w:rFonts w:asciiTheme="minorHAnsi" w:eastAsiaTheme="minorEastAsia" w:hAnsiTheme="minorHAnsi"/>
              <w:kern w:val="2"/>
              <w:lang w:eastAsia="de-DE"/>
              <w14:ligatures w14:val="standardContextual"/>
            </w:rPr>
          </w:pPr>
          <w:hyperlink w:anchor="_Toc195074732" w:history="1">
            <w:r w:rsidR="006D5C03" w:rsidRPr="0067225E">
              <w:rPr>
                <w:rStyle w:val="Hyperlink"/>
              </w:rPr>
              <w:t xml:space="preserve">9 Danksagung </w:t>
            </w:r>
            <w:r w:rsidR="006D5C03" w:rsidRPr="0067225E">
              <w:rPr>
                <w:rStyle w:val="Hyperlink"/>
                <w:i/>
                <w:iCs/>
              </w:rPr>
              <w:t>(optional)</w:t>
            </w:r>
            <w:r w:rsidR="006D5C03">
              <w:rPr>
                <w:webHidden/>
              </w:rPr>
              <w:tab/>
            </w:r>
            <w:r w:rsidR="006D5C03">
              <w:rPr>
                <w:webHidden/>
              </w:rPr>
              <w:fldChar w:fldCharType="begin"/>
            </w:r>
            <w:r w:rsidR="006D5C03">
              <w:rPr>
                <w:webHidden/>
              </w:rPr>
              <w:instrText xml:space="preserve"> PAGEREF _Toc195074732 \h </w:instrText>
            </w:r>
            <w:r w:rsidR="006D5C03">
              <w:rPr>
                <w:webHidden/>
              </w:rPr>
            </w:r>
            <w:r w:rsidR="006D5C03">
              <w:rPr>
                <w:webHidden/>
              </w:rPr>
              <w:fldChar w:fldCharType="separate"/>
            </w:r>
            <w:r w:rsidR="006D5C03">
              <w:rPr>
                <w:webHidden/>
              </w:rPr>
              <w:t>3</w:t>
            </w:r>
            <w:r w:rsidR="006D5C03">
              <w:rPr>
                <w:webHidden/>
              </w:rPr>
              <w:fldChar w:fldCharType="end"/>
            </w:r>
          </w:hyperlink>
        </w:p>
        <w:p w14:paraId="6A64C8F0" w14:textId="75DD90E1" w:rsidR="006D5C03" w:rsidRDefault="00000000">
          <w:pPr>
            <w:pStyle w:val="Verzeichnis1"/>
            <w:rPr>
              <w:rFonts w:asciiTheme="minorHAnsi" w:eastAsiaTheme="minorEastAsia" w:hAnsiTheme="minorHAnsi"/>
              <w:kern w:val="2"/>
              <w:lang w:eastAsia="de-DE"/>
              <w14:ligatures w14:val="standardContextual"/>
            </w:rPr>
          </w:pPr>
          <w:hyperlink w:anchor="_Toc195074733" w:history="1">
            <w:r w:rsidR="006D5C03" w:rsidRPr="0067225E">
              <w:rPr>
                <w:rStyle w:val="Hyperlink"/>
              </w:rPr>
              <w:t>10 Eigenständigkeitserklärung</w:t>
            </w:r>
            <w:r w:rsidR="006D5C03">
              <w:rPr>
                <w:webHidden/>
              </w:rPr>
              <w:tab/>
            </w:r>
            <w:r w:rsidR="006D5C03">
              <w:rPr>
                <w:webHidden/>
              </w:rPr>
              <w:fldChar w:fldCharType="begin"/>
            </w:r>
            <w:r w:rsidR="006D5C03">
              <w:rPr>
                <w:webHidden/>
              </w:rPr>
              <w:instrText xml:space="preserve"> PAGEREF _Toc195074733 \h </w:instrText>
            </w:r>
            <w:r w:rsidR="006D5C03">
              <w:rPr>
                <w:webHidden/>
              </w:rPr>
            </w:r>
            <w:r w:rsidR="006D5C03">
              <w:rPr>
                <w:webHidden/>
              </w:rPr>
              <w:fldChar w:fldCharType="separate"/>
            </w:r>
            <w:r w:rsidR="006D5C03">
              <w:rPr>
                <w:webHidden/>
              </w:rPr>
              <w:t>3</w:t>
            </w:r>
            <w:r w:rsidR="006D5C03">
              <w:rPr>
                <w:webHidden/>
              </w:rPr>
              <w:fldChar w:fldCharType="end"/>
            </w:r>
          </w:hyperlink>
        </w:p>
        <w:p w14:paraId="7B6E5996" w14:textId="377DA217" w:rsidR="00755A61" w:rsidRDefault="0051768A" w:rsidP="00C955FE">
          <w:r>
            <w:rPr>
              <w:b/>
              <w:bCs/>
            </w:rPr>
            <w:fldChar w:fldCharType="end"/>
          </w:r>
        </w:p>
      </w:sdtContent>
    </w:sdt>
    <w:p w14:paraId="6B07748E" w14:textId="77777777" w:rsidR="00C955FE" w:rsidRDefault="00C955FE" w:rsidP="0051768A">
      <w:pPr>
        <w:pStyle w:val="berschrift1"/>
        <w:sectPr w:rsidR="00C955FE" w:rsidSect="00D410A6">
          <w:pgSz w:w="11906" w:h="16838"/>
          <w:pgMar w:top="1418" w:right="1418" w:bottom="1134" w:left="1418" w:header="709" w:footer="709" w:gutter="0"/>
          <w:pgNumType w:start="1"/>
          <w:cols w:space="708"/>
          <w:titlePg/>
          <w:docGrid w:linePitch="360"/>
        </w:sectPr>
      </w:pPr>
    </w:p>
    <w:p w14:paraId="2FADB95E" w14:textId="78006CE1" w:rsidR="001D3E35" w:rsidRPr="001D3E35" w:rsidRDefault="001D3E35" w:rsidP="00AF28F9">
      <w:pPr>
        <w:rPr>
          <w:rStyle w:val="Hervorhebung"/>
        </w:rPr>
      </w:pPr>
      <w:r>
        <w:rPr>
          <w:rStyle w:val="Hervorhebung"/>
        </w:rPr>
        <w:lastRenderedPageBreak/>
        <w:t>Bitte die grundsätzliche Gliederung beibehalten. Bei Bedarf Bezeichnungen modifizieren oder weitere Abschnitte ergänzen.</w:t>
      </w:r>
    </w:p>
    <w:p w14:paraId="66A85AE7" w14:textId="1A7C5AA2" w:rsidR="00C9598B" w:rsidRDefault="00C9598B" w:rsidP="0051768A">
      <w:pPr>
        <w:pStyle w:val="berschrift1"/>
      </w:pPr>
      <w:bookmarkStart w:id="0" w:name="_Toc195074711"/>
      <w:r>
        <w:t>Abkürzungsverzeichnis</w:t>
      </w:r>
      <w:r w:rsidR="00A72508">
        <w:t xml:space="preserve"> </w:t>
      </w:r>
      <w:r w:rsidR="00A72508" w:rsidRPr="001D3E35">
        <w:rPr>
          <w:rStyle w:val="Hervorhebung"/>
        </w:rPr>
        <w:t>(optional)</w:t>
      </w:r>
      <w:bookmarkEnd w:id="0"/>
    </w:p>
    <w:p w14:paraId="0A67F73B" w14:textId="77777777" w:rsidR="004A3751" w:rsidRDefault="004A3751" w:rsidP="004A3751"/>
    <w:p w14:paraId="5057AF11" w14:textId="77777777" w:rsidR="004A3751" w:rsidRPr="004A3751" w:rsidRDefault="004A3751" w:rsidP="004A3751"/>
    <w:p w14:paraId="04424B13" w14:textId="5184429D" w:rsidR="004A3751" w:rsidRDefault="004A3751" w:rsidP="0051768A">
      <w:pPr>
        <w:pStyle w:val="berschrift1"/>
      </w:pPr>
      <w:bookmarkStart w:id="1" w:name="_Toc195074712"/>
      <w:r>
        <w:t>A</w:t>
      </w:r>
      <w:r w:rsidR="00C9598B">
        <w:t>bbildungsverzeichnis</w:t>
      </w:r>
      <w:r w:rsidR="00A72508">
        <w:t xml:space="preserve"> </w:t>
      </w:r>
      <w:r w:rsidR="00A72508" w:rsidRPr="001D3E35">
        <w:rPr>
          <w:rStyle w:val="Hervorhebung"/>
        </w:rPr>
        <w:t>(optiona</w:t>
      </w:r>
      <w:r w:rsidRPr="001D3E35">
        <w:rPr>
          <w:rStyle w:val="Hervorhebung"/>
        </w:rPr>
        <w:t>l)</w:t>
      </w:r>
      <w:bookmarkEnd w:id="1"/>
    </w:p>
    <w:p w14:paraId="3E4DD83B" w14:textId="77777777" w:rsidR="004A3751" w:rsidRDefault="004A3751" w:rsidP="004A3751"/>
    <w:p w14:paraId="2C32AA87" w14:textId="77777777" w:rsidR="004A3751" w:rsidRPr="004A3751" w:rsidRDefault="004A3751" w:rsidP="004A3751"/>
    <w:p w14:paraId="3FE67B54" w14:textId="59FC5301" w:rsidR="004A3751" w:rsidRDefault="00C9598B" w:rsidP="0051768A">
      <w:pPr>
        <w:pStyle w:val="berschrift1"/>
      </w:pPr>
      <w:bookmarkStart w:id="2" w:name="_Toc195074713"/>
      <w:r>
        <w:t>Tabellenverzeichnis</w:t>
      </w:r>
      <w:r w:rsidR="00A72508">
        <w:t xml:space="preserve"> </w:t>
      </w:r>
      <w:r w:rsidR="00A72508" w:rsidRPr="001D3E35">
        <w:rPr>
          <w:rStyle w:val="Hervorhebung"/>
        </w:rPr>
        <w:t>(optional)</w:t>
      </w:r>
      <w:bookmarkEnd w:id="2"/>
    </w:p>
    <w:p w14:paraId="33F249D4" w14:textId="77777777" w:rsidR="004A3751" w:rsidRDefault="004A3751" w:rsidP="004A3751"/>
    <w:p w14:paraId="3A2B17E7" w14:textId="77777777" w:rsidR="004A3751" w:rsidRPr="004A3751" w:rsidRDefault="004A3751" w:rsidP="000516E2"/>
    <w:p w14:paraId="27030C34" w14:textId="46CBFB81" w:rsidR="001D3E35" w:rsidRPr="001D3E35" w:rsidRDefault="007D7494" w:rsidP="001D3E35">
      <w:pPr>
        <w:pStyle w:val="berschrift1"/>
        <w:rPr>
          <w:rStyle w:val="Hervorhebung"/>
          <w:i w:val="0"/>
          <w:iCs w:val="0"/>
        </w:rPr>
      </w:pPr>
      <w:bookmarkStart w:id="3" w:name="_Toc195074714"/>
      <w:r>
        <w:t xml:space="preserve">1 </w:t>
      </w:r>
      <w:r w:rsidR="00C9598B">
        <w:t>Einleitung</w:t>
      </w:r>
      <w:bookmarkEnd w:id="3"/>
    </w:p>
    <w:p w14:paraId="3F040ED3" w14:textId="006B14A1" w:rsidR="001D3E35" w:rsidRPr="001D3E35" w:rsidRDefault="001D3E35" w:rsidP="001D3E35">
      <w:pPr>
        <w:rPr>
          <w:rStyle w:val="Hervorhebung"/>
        </w:rPr>
      </w:pPr>
      <w:r w:rsidRPr="001D3E35">
        <w:rPr>
          <w:rStyle w:val="Hervorhebung"/>
        </w:rPr>
        <w:t>Unterpunkte nach Bedarf</w:t>
      </w:r>
    </w:p>
    <w:p w14:paraId="6FE8F0BA" w14:textId="19B99A8F" w:rsidR="00334F52" w:rsidRDefault="00334F52" w:rsidP="00334F52">
      <w:pPr>
        <w:pStyle w:val="berschrift2"/>
      </w:pPr>
      <w:bookmarkStart w:id="4" w:name="_Toc195074715"/>
      <w:r>
        <w:t>1.1</w:t>
      </w:r>
      <w:bookmarkEnd w:id="4"/>
      <w:r w:rsidR="00AD2D50">
        <w:t xml:space="preserve"> </w:t>
      </w:r>
    </w:p>
    <w:p w14:paraId="721CDA7B" w14:textId="477DD462" w:rsidR="00334F52" w:rsidRDefault="00334F52" w:rsidP="00334F52">
      <w:pPr>
        <w:pStyle w:val="berschrift3"/>
      </w:pPr>
      <w:bookmarkStart w:id="5" w:name="_Toc195074716"/>
      <w:r>
        <w:t>1.1.</w:t>
      </w:r>
      <w:r w:rsidR="003B5832">
        <w:t>1</w:t>
      </w:r>
      <w:bookmarkEnd w:id="5"/>
    </w:p>
    <w:p w14:paraId="3E2E54F0" w14:textId="20A26E13" w:rsidR="003B5832" w:rsidRDefault="003B5832" w:rsidP="000516E2">
      <w:pPr>
        <w:pStyle w:val="berschrift3"/>
      </w:pPr>
      <w:bookmarkStart w:id="6" w:name="_Toc195074717"/>
      <w:r>
        <w:t>1.1.2</w:t>
      </w:r>
      <w:bookmarkEnd w:id="6"/>
    </w:p>
    <w:p w14:paraId="2E29C60D" w14:textId="28319ECC" w:rsidR="00C9598B" w:rsidRDefault="00334F52" w:rsidP="0051768A">
      <w:pPr>
        <w:pStyle w:val="berschrift1"/>
      </w:pPr>
      <w:bookmarkStart w:id="7" w:name="_Toc195074718"/>
      <w:r>
        <w:t xml:space="preserve">2 </w:t>
      </w:r>
      <w:r w:rsidR="00C9598B">
        <w:t>Methode</w:t>
      </w:r>
      <w:bookmarkEnd w:id="7"/>
    </w:p>
    <w:p w14:paraId="38DA9D4B" w14:textId="77777777" w:rsidR="001D3E35" w:rsidRPr="001D3E35" w:rsidRDefault="001D3E35" w:rsidP="001D3E35">
      <w:pPr>
        <w:rPr>
          <w:rStyle w:val="Hervorhebung"/>
        </w:rPr>
      </w:pPr>
      <w:r w:rsidRPr="001D3E35">
        <w:rPr>
          <w:rStyle w:val="Hervorhebung"/>
        </w:rPr>
        <w:t>Unterpunkte nach Bedarf</w:t>
      </w:r>
    </w:p>
    <w:p w14:paraId="683545C7" w14:textId="1CEB1DB6" w:rsidR="003B5832" w:rsidRDefault="003B5832" w:rsidP="003B5832">
      <w:pPr>
        <w:pStyle w:val="berschrift2"/>
      </w:pPr>
      <w:bookmarkStart w:id="8" w:name="_Toc195074719"/>
      <w:r>
        <w:t>2.1</w:t>
      </w:r>
      <w:bookmarkEnd w:id="8"/>
      <w:r w:rsidR="001D3E35">
        <w:t xml:space="preserve"> </w:t>
      </w:r>
    </w:p>
    <w:p w14:paraId="31DFB9A1" w14:textId="77777777" w:rsidR="007D7494" w:rsidRDefault="003B5832" w:rsidP="007D7494">
      <w:pPr>
        <w:pStyle w:val="berschrift3"/>
      </w:pPr>
      <w:bookmarkStart w:id="9" w:name="_Toc195074720"/>
      <w:r>
        <w:t>2.1.1</w:t>
      </w:r>
      <w:bookmarkEnd w:id="9"/>
    </w:p>
    <w:p w14:paraId="7464FEE7" w14:textId="7CAA71E1" w:rsidR="003B5832" w:rsidRPr="003B5832" w:rsidRDefault="003B5832" w:rsidP="000516E2">
      <w:pPr>
        <w:pStyle w:val="berschrift3"/>
      </w:pPr>
      <w:bookmarkStart w:id="10" w:name="_Toc195074721"/>
      <w:r>
        <w:t>2.1.2</w:t>
      </w:r>
      <w:bookmarkEnd w:id="10"/>
    </w:p>
    <w:p w14:paraId="68C4D587" w14:textId="7E1DECD3" w:rsidR="00C9598B" w:rsidRDefault="00334F52" w:rsidP="0051768A">
      <w:pPr>
        <w:pStyle w:val="berschrift1"/>
      </w:pPr>
      <w:bookmarkStart w:id="11" w:name="_Toc195074722"/>
      <w:r>
        <w:t xml:space="preserve">3 </w:t>
      </w:r>
      <w:r w:rsidR="00C9598B">
        <w:t>Ergebnisse</w:t>
      </w:r>
      <w:bookmarkEnd w:id="11"/>
    </w:p>
    <w:p w14:paraId="7177D31E" w14:textId="77777777" w:rsidR="001D3E35" w:rsidRPr="001D3E35" w:rsidRDefault="001D3E35" w:rsidP="001D3E35">
      <w:pPr>
        <w:rPr>
          <w:rStyle w:val="Hervorhebung"/>
        </w:rPr>
      </w:pPr>
      <w:r w:rsidRPr="001D3E35">
        <w:rPr>
          <w:rStyle w:val="Hervorhebung"/>
        </w:rPr>
        <w:t>Unterpunkte nach Bedarf</w:t>
      </w:r>
    </w:p>
    <w:p w14:paraId="43AAD81F" w14:textId="2045CBD5" w:rsidR="003B5832" w:rsidRDefault="003B5832" w:rsidP="003B5832">
      <w:pPr>
        <w:pStyle w:val="berschrift2"/>
      </w:pPr>
      <w:bookmarkStart w:id="12" w:name="_Toc195074723"/>
      <w:r>
        <w:lastRenderedPageBreak/>
        <w:t>3.1</w:t>
      </w:r>
      <w:bookmarkEnd w:id="12"/>
      <w:r w:rsidR="001D3E35">
        <w:t xml:space="preserve"> </w:t>
      </w:r>
    </w:p>
    <w:p w14:paraId="0C31F502" w14:textId="69D7E895" w:rsidR="003B5832" w:rsidRDefault="003B5832" w:rsidP="003B5832">
      <w:pPr>
        <w:pStyle w:val="berschrift3"/>
      </w:pPr>
      <w:bookmarkStart w:id="13" w:name="_Toc195074724"/>
      <w:r>
        <w:t>3.1.1</w:t>
      </w:r>
      <w:bookmarkEnd w:id="13"/>
    </w:p>
    <w:p w14:paraId="7390F5BC" w14:textId="4D34660F" w:rsidR="003B5832" w:rsidRPr="003B5832" w:rsidRDefault="003B5832" w:rsidP="003B5832">
      <w:r>
        <w:t>3.1.2</w:t>
      </w:r>
    </w:p>
    <w:p w14:paraId="6DA36B87" w14:textId="4BC7C756" w:rsidR="00C9598B" w:rsidRDefault="00334F52" w:rsidP="0051768A">
      <w:pPr>
        <w:pStyle w:val="berschrift1"/>
      </w:pPr>
      <w:bookmarkStart w:id="14" w:name="_Toc195074725"/>
      <w:r>
        <w:t xml:space="preserve">4 </w:t>
      </w:r>
      <w:r w:rsidR="00C9598B">
        <w:t>Diskussion</w:t>
      </w:r>
      <w:bookmarkEnd w:id="14"/>
    </w:p>
    <w:p w14:paraId="7F5EA585" w14:textId="2FA17519" w:rsidR="001D3E35" w:rsidRPr="001D3E35" w:rsidRDefault="001D3E35" w:rsidP="001D3E35">
      <w:pPr>
        <w:rPr>
          <w:rStyle w:val="Hervorhebung"/>
        </w:rPr>
      </w:pPr>
      <w:r w:rsidRPr="001D3E35">
        <w:rPr>
          <w:rStyle w:val="Hervorhebung"/>
        </w:rPr>
        <w:t>Unterpunkte nach Bedarf</w:t>
      </w:r>
    </w:p>
    <w:p w14:paraId="541AB27C" w14:textId="7787CBC6" w:rsidR="003B5832" w:rsidRDefault="003B5832" w:rsidP="003B5832">
      <w:pPr>
        <w:pStyle w:val="berschrift2"/>
      </w:pPr>
      <w:bookmarkStart w:id="15" w:name="_Toc195074726"/>
      <w:r>
        <w:t>4.1</w:t>
      </w:r>
      <w:bookmarkEnd w:id="15"/>
      <w:r w:rsidR="001D3E35">
        <w:t xml:space="preserve"> </w:t>
      </w:r>
    </w:p>
    <w:p w14:paraId="1F3E3284" w14:textId="272748BB" w:rsidR="003B5832" w:rsidRDefault="003B5832" w:rsidP="003B5832">
      <w:pPr>
        <w:pStyle w:val="berschrift3"/>
      </w:pPr>
      <w:bookmarkStart w:id="16" w:name="_Toc195074727"/>
      <w:r>
        <w:t>4.1.1</w:t>
      </w:r>
      <w:bookmarkEnd w:id="16"/>
    </w:p>
    <w:p w14:paraId="3024A1E9" w14:textId="7CE12DD8" w:rsidR="003B5832" w:rsidRPr="003B5832" w:rsidRDefault="003B5832" w:rsidP="003B5832">
      <w:r>
        <w:t>4.1.2</w:t>
      </w:r>
    </w:p>
    <w:p w14:paraId="692F3BEC" w14:textId="77777777" w:rsidR="003B5832" w:rsidRPr="003B5832" w:rsidRDefault="003B5832" w:rsidP="003B5832"/>
    <w:p w14:paraId="5735E6E3" w14:textId="7D98EDF5" w:rsidR="00C9598B" w:rsidRDefault="003B5832" w:rsidP="0051768A">
      <w:pPr>
        <w:pStyle w:val="berschrift1"/>
      </w:pPr>
      <w:bookmarkStart w:id="17" w:name="_Toc195074728"/>
      <w:r>
        <w:t xml:space="preserve">5 </w:t>
      </w:r>
      <w:r w:rsidR="00C9598B">
        <w:t>Darstellung selbst erbrachter Leistungen</w:t>
      </w:r>
      <w:bookmarkEnd w:id="17"/>
    </w:p>
    <w:p w14:paraId="1B30DBFD" w14:textId="77777777" w:rsidR="004A3751" w:rsidRPr="004A3751" w:rsidRDefault="004A3751" w:rsidP="004A3751"/>
    <w:p w14:paraId="522B22B2" w14:textId="3317617C" w:rsidR="00C9598B" w:rsidRDefault="003B5832" w:rsidP="0051768A">
      <w:pPr>
        <w:pStyle w:val="berschrift1"/>
      </w:pPr>
      <w:bookmarkStart w:id="18" w:name="_Toc195074729"/>
      <w:r>
        <w:t xml:space="preserve">6 </w:t>
      </w:r>
      <w:r w:rsidR="00C9598B">
        <w:t>Originalpublikation(en)</w:t>
      </w:r>
      <w:bookmarkEnd w:id="18"/>
    </w:p>
    <w:p w14:paraId="53023F2A" w14:textId="77777777" w:rsidR="004A3751" w:rsidRPr="004A3751" w:rsidRDefault="004A3751" w:rsidP="004A3751"/>
    <w:p w14:paraId="0CC11B34" w14:textId="6010E7AF" w:rsidR="00C9598B" w:rsidRDefault="003B5832" w:rsidP="0051768A">
      <w:pPr>
        <w:pStyle w:val="berschrift1"/>
      </w:pPr>
      <w:bookmarkStart w:id="19" w:name="_Toc195074730"/>
      <w:r>
        <w:t xml:space="preserve">7 </w:t>
      </w:r>
      <w:r w:rsidR="00C9598B">
        <w:t>Literaturverzeichnis</w:t>
      </w:r>
      <w:bookmarkEnd w:id="19"/>
    </w:p>
    <w:p w14:paraId="3EFA2775" w14:textId="77777777" w:rsidR="006D5C03" w:rsidRPr="006D5C03" w:rsidRDefault="006D5C03" w:rsidP="006D5C03"/>
    <w:p w14:paraId="16AF97D6" w14:textId="7259C650" w:rsidR="006D5C03" w:rsidRDefault="006D5C03" w:rsidP="006D5C03">
      <w:pPr>
        <w:pStyle w:val="berschrift1"/>
        <w:rPr>
          <w:rStyle w:val="Hervorhebung"/>
        </w:rPr>
      </w:pPr>
      <w:bookmarkStart w:id="20" w:name="_Toc195074731"/>
      <w:r>
        <w:t xml:space="preserve">8 Anhang </w:t>
      </w:r>
      <w:r w:rsidRPr="001D3E35">
        <w:rPr>
          <w:rStyle w:val="Hervorhebung"/>
        </w:rPr>
        <w:t>(optional)</w:t>
      </w:r>
      <w:bookmarkEnd w:id="20"/>
    </w:p>
    <w:p w14:paraId="33B4E5B1" w14:textId="77777777" w:rsidR="006D5C03" w:rsidRPr="006D5C03" w:rsidRDefault="006D5C03" w:rsidP="006D5C03"/>
    <w:p w14:paraId="6A65A247" w14:textId="72ED5B3D" w:rsidR="00C9598B" w:rsidRDefault="006D5C03" w:rsidP="0051768A">
      <w:pPr>
        <w:pStyle w:val="berschrift1"/>
        <w:rPr>
          <w:rStyle w:val="Hervorhebung"/>
        </w:rPr>
      </w:pPr>
      <w:bookmarkStart w:id="21" w:name="_Toc195074732"/>
      <w:r>
        <w:t>9</w:t>
      </w:r>
      <w:r w:rsidR="003B5832">
        <w:t xml:space="preserve"> </w:t>
      </w:r>
      <w:r w:rsidR="00C9598B">
        <w:t xml:space="preserve">Danksagung </w:t>
      </w:r>
      <w:r w:rsidR="00C9598B" w:rsidRPr="001D3E35">
        <w:rPr>
          <w:rStyle w:val="Hervorhebung"/>
        </w:rPr>
        <w:t>(optional)</w:t>
      </w:r>
      <w:bookmarkEnd w:id="21"/>
    </w:p>
    <w:p w14:paraId="4F577F2B" w14:textId="77777777" w:rsidR="006D5C03" w:rsidRPr="006D5C03" w:rsidRDefault="006D5C03" w:rsidP="006D5C03"/>
    <w:p w14:paraId="75C602F6" w14:textId="66A12B96" w:rsidR="00D50DF1" w:rsidRDefault="002A7D4E" w:rsidP="00D50DF1">
      <w:pPr>
        <w:pStyle w:val="berschrift1"/>
      </w:pPr>
      <w:bookmarkStart w:id="22" w:name="_Toc195074733"/>
      <w:r>
        <w:t>10</w:t>
      </w:r>
      <w:r w:rsidR="00D50DF1">
        <w:t xml:space="preserve"> Eigenständigkeitserklärung</w:t>
      </w:r>
      <w:bookmarkEnd w:id="22"/>
    </w:p>
    <w:p w14:paraId="5B6F90F9" w14:textId="1A493493" w:rsidR="00D50DF1" w:rsidRPr="0032283B" w:rsidRDefault="00D50DF1" w:rsidP="00D50DF1">
      <w:r w:rsidRPr="0032283B">
        <w:t>Hiermit erkläre ich, dass ich die vorliegende Arbeit ohne fremde Hilfe verfasst und die abgebildeten Datensätze, Zeichnungen, Skizzen und graphische Darstellungen</w:t>
      </w:r>
      <w:r>
        <w:t xml:space="preserve"> </w:t>
      </w:r>
      <w:r w:rsidRPr="0032283B">
        <w:t xml:space="preserve">soweit nicht anders angegeben, eigenhändig erstellt habe. Ich habe keine anderen Quellen als die angegebenen benutzt und habe die Stellen der Arbeit, die anderen Werken entnommen sind </w:t>
      </w:r>
      <w:r w:rsidRPr="0032283B">
        <w:lastRenderedPageBreak/>
        <w:t xml:space="preserve">– einschl. verwendeter Tabellen und Abbildungen – in jedem einzelnen Fall unter Angabe der Quelle als Entlehnung kenntlich gemacht. </w:t>
      </w:r>
    </w:p>
    <w:p w14:paraId="36BACF92" w14:textId="77777777" w:rsidR="00D50DF1" w:rsidRDefault="00D50DF1" w:rsidP="00D50DF1"/>
    <w:p w14:paraId="1920C1CD" w14:textId="77777777" w:rsidR="00D71B8C" w:rsidRPr="001D3E35" w:rsidRDefault="00D71B8C" w:rsidP="00D71B8C">
      <w:pPr>
        <w:rPr>
          <w:rStyle w:val="Hervorhebung"/>
        </w:rPr>
      </w:pPr>
      <w:r w:rsidRPr="001D3E35">
        <w:rPr>
          <w:rStyle w:val="Hervorhebung"/>
        </w:rPr>
        <w:t>Bei Nutzung von K</w:t>
      </w:r>
      <w:r>
        <w:rPr>
          <w:rStyle w:val="Hervorhebung"/>
        </w:rPr>
        <w:t>ünstlicher Intelligenz</w:t>
      </w:r>
      <w:r w:rsidRPr="001D3E35">
        <w:rPr>
          <w:rStyle w:val="Hervorhebung"/>
        </w:rPr>
        <w:t xml:space="preserve"> zu ergänzen</w:t>
      </w:r>
    </w:p>
    <w:p w14:paraId="18B78D99" w14:textId="77777777" w:rsidR="00D71B8C" w:rsidRPr="00416300" w:rsidRDefault="00D71B8C" w:rsidP="00D71B8C">
      <w:r w:rsidRPr="00416300">
        <w:t>Von mir zur Anfertigung / Überarbeitung der Arbeit verwendete K</w:t>
      </w:r>
      <w:r>
        <w:t>ünstliche Intelligenz</w:t>
      </w:r>
      <w:r w:rsidRPr="00416300">
        <w:t>-Software habe ich jeweils mit folgenden Prompts [= Anweisungen oder Fragen an die K</w:t>
      </w:r>
      <w:r>
        <w:t>ünstliche Intelligenz</w:t>
      </w:r>
      <w:r w:rsidRPr="00416300">
        <w:t xml:space="preserve">] gesteuert: </w:t>
      </w:r>
    </w:p>
    <w:p w14:paraId="54BFDBEE" w14:textId="77777777" w:rsidR="00D71B8C" w:rsidRPr="00A82F8D" w:rsidRDefault="00D71B8C" w:rsidP="00D71B8C">
      <w:pPr>
        <w:rPr>
          <w:rStyle w:val="Hervorhebung"/>
        </w:rPr>
      </w:pPr>
      <w:r w:rsidRPr="00A82F8D">
        <w:rPr>
          <w:rStyle w:val="Hervorhebung"/>
        </w:rPr>
        <w:t xml:space="preserve">Bitte orientieren Sie sich an dem </w:t>
      </w:r>
      <w:hyperlink r:id="rId8" w:history="1">
        <w:r w:rsidRPr="00180FAB">
          <w:rPr>
            <w:rStyle w:val="Hyperlink"/>
          </w:rPr>
          <w:t>Muster Eigenständigkeitserklärungen Chatbots</w:t>
        </w:r>
      </w:hyperlink>
      <w:r w:rsidRPr="00A82F8D">
        <w:rPr>
          <w:rStyle w:val="Hervorhebung"/>
        </w:rPr>
        <w:t xml:space="preserve"> auf der </w:t>
      </w:r>
      <w:hyperlink r:id="rId9" w:history="1">
        <w:r w:rsidRPr="00180FAB">
          <w:rPr>
            <w:rStyle w:val="Hyperlink"/>
          </w:rPr>
          <w:t>Homepage zum Prüfungsrecht KI-Schreibwerkzeuge</w:t>
        </w:r>
      </w:hyperlink>
      <w:r w:rsidRPr="00A82F8D">
        <w:rPr>
          <w:rStyle w:val="Hervorhebung"/>
        </w:rPr>
        <w:t xml:space="preserve"> vom Dezernat Studium und Lehre.</w:t>
      </w:r>
    </w:p>
    <w:p w14:paraId="71E040DE" w14:textId="77777777" w:rsidR="00D50DF1" w:rsidRPr="00D50DF1" w:rsidRDefault="00D50DF1" w:rsidP="00D50DF1"/>
    <w:p w14:paraId="34717446" w14:textId="77777777" w:rsidR="004A3751" w:rsidRPr="004A3751" w:rsidRDefault="004A3751" w:rsidP="004A3751"/>
    <w:p w14:paraId="6578CADE" w14:textId="603AA407" w:rsidR="00C9598B" w:rsidRDefault="00D50DF1" w:rsidP="0053712F">
      <w:r>
        <w:t>Unterschrift</w:t>
      </w:r>
    </w:p>
    <w:p w14:paraId="3775D03A" w14:textId="77777777" w:rsidR="00D50DF1" w:rsidRDefault="00D50DF1" w:rsidP="0053712F"/>
    <w:p w14:paraId="59DA1676" w14:textId="09EB131F" w:rsidR="00D50DF1" w:rsidRDefault="00D50DF1" w:rsidP="0053712F">
      <w:r>
        <w:t>Ort, Datum</w:t>
      </w:r>
    </w:p>
    <w:sectPr w:rsidR="00D50DF1" w:rsidSect="00FB2764">
      <w:footerReference w:type="default" r:id="rId10"/>
      <w:footerReference w:type="first" r:id="rId11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70B6B" w14:textId="77777777" w:rsidR="00DD2E6D" w:rsidRDefault="00DD2E6D" w:rsidP="00A03E9E">
      <w:pPr>
        <w:spacing w:before="0" w:after="0" w:line="240" w:lineRule="auto"/>
      </w:pPr>
      <w:r>
        <w:separator/>
      </w:r>
    </w:p>
  </w:endnote>
  <w:endnote w:type="continuationSeparator" w:id="0">
    <w:p w14:paraId="3BD82ECD" w14:textId="77777777" w:rsidR="00DD2E6D" w:rsidRDefault="00DD2E6D" w:rsidP="00A03E9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72486761"/>
      <w:docPartObj>
        <w:docPartGallery w:val="Page Numbers (Bottom of Page)"/>
        <w:docPartUnique/>
      </w:docPartObj>
    </w:sdtPr>
    <w:sdtContent>
      <w:p w14:paraId="679C9131" w14:textId="161FCD2D" w:rsidR="00FB2764" w:rsidRDefault="00FB2764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429009" w14:textId="77777777" w:rsidR="00FB2764" w:rsidRDefault="00FB276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99181353"/>
      <w:docPartObj>
        <w:docPartGallery w:val="Page Numbers (Bottom of Page)"/>
        <w:docPartUnique/>
      </w:docPartObj>
    </w:sdtPr>
    <w:sdtContent>
      <w:p w14:paraId="2915893A" w14:textId="77777777" w:rsidR="00FB2764" w:rsidRDefault="00FB2764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A3E3157" w14:textId="77777777" w:rsidR="00FB2764" w:rsidRDefault="00FB276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E187AF" w14:textId="77777777" w:rsidR="00DD2E6D" w:rsidRDefault="00DD2E6D" w:rsidP="00A03E9E">
      <w:pPr>
        <w:spacing w:before="0" w:after="0" w:line="240" w:lineRule="auto"/>
      </w:pPr>
      <w:r>
        <w:separator/>
      </w:r>
    </w:p>
  </w:footnote>
  <w:footnote w:type="continuationSeparator" w:id="0">
    <w:p w14:paraId="3A1200D5" w14:textId="77777777" w:rsidR="00DD2E6D" w:rsidRDefault="00DD2E6D" w:rsidP="00A03E9E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5D9"/>
    <w:rsid w:val="00024F3F"/>
    <w:rsid w:val="000516E2"/>
    <w:rsid w:val="001002A3"/>
    <w:rsid w:val="00180FAB"/>
    <w:rsid w:val="00183793"/>
    <w:rsid w:val="001A481C"/>
    <w:rsid w:val="001C1AC8"/>
    <w:rsid w:val="001D3E35"/>
    <w:rsid w:val="001F251D"/>
    <w:rsid w:val="00206A64"/>
    <w:rsid w:val="00244963"/>
    <w:rsid w:val="002974E6"/>
    <w:rsid w:val="002A7D4E"/>
    <w:rsid w:val="002D2EED"/>
    <w:rsid w:val="002F2D2C"/>
    <w:rsid w:val="003159BE"/>
    <w:rsid w:val="00327C70"/>
    <w:rsid w:val="00331DFC"/>
    <w:rsid w:val="00334F52"/>
    <w:rsid w:val="00357EBC"/>
    <w:rsid w:val="003A69F3"/>
    <w:rsid w:val="003B0281"/>
    <w:rsid w:val="003B5832"/>
    <w:rsid w:val="003E2C02"/>
    <w:rsid w:val="003E4454"/>
    <w:rsid w:val="003E4D7B"/>
    <w:rsid w:val="004160EB"/>
    <w:rsid w:val="00420116"/>
    <w:rsid w:val="00435232"/>
    <w:rsid w:val="00480925"/>
    <w:rsid w:val="00483448"/>
    <w:rsid w:val="004A3751"/>
    <w:rsid w:val="004B098A"/>
    <w:rsid w:val="004B5E62"/>
    <w:rsid w:val="004D4E65"/>
    <w:rsid w:val="004D7548"/>
    <w:rsid w:val="00503A4A"/>
    <w:rsid w:val="0051768A"/>
    <w:rsid w:val="0053712F"/>
    <w:rsid w:val="00541E1B"/>
    <w:rsid w:val="00573CEA"/>
    <w:rsid w:val="00574007"/>
    <w:rsid w:val="005A4024"/>
    <w:rsid w:val="005D087D"/>
    <w:rsid w:val="00644EE4"/>
    <w:rsid w:val="006532EC"/>
    <w:rsid w:val="00653834"/>
    <w:rsid w:val="006869AD"/>
    <w:rsid w:val="00692BEA"/>
    <w:rsid w:val="006D5C03"/>
    <w:rsid w:val="006E66B6"/>
    <w:rsid w:val="00714710"/>
    <w:rsid w:val="00736973"/>
    <w:rsid w:val="00755A61"/>
    <w:rsid w:val="00766167"/>
    <w:rsid w:val="007B11C0"/>
    <w:rsid w:val="007D7494"/>
    <w:rsid w:val="007F0D7F"/>
    <w:rsid w:val="0082113B"/>
    <w:rsid w:val="008245D9"/>
    <w:rsid w:val="008B5FF2"/>
    <w:rsid w:val="009311D3"/>
    <w:rsid w:val="009361B0"/>
    <w:rsid w:val="009428E3"/>
    <w:rsid w:val="0095151F"/>
    <w:rsid w:val="00952EF4"/>
    <w:rsid w:val="009931EC"/>
    <w:rsid w:val="009D6825"/>
    <w:rsid w:val="009F65B2"/>
    <w:rsid w:val="00A03E9E"/>
    <w:rsid w:val="00A41FB7"/>
    <w:rsid w:val="00A72508"/>
    <w:rsid w:val="00A82F8D"/>
    <w:rsid w:val="00A918D2"/>
    <w:rsid w:val="00AC03B3"/>
    <w:rsid w:val="00AD2D50"/>
    <w:rsid w:val="00AE053F"/>
    <w:rsid w:val="00AF0EF3"/>
    <w:rsid w:val="00AF28F9"/>
    <w:rsid w:val="00B022FD"/>
    <w:rsid w:val="00B63BA5"/>
    <w:rsid w:val="00B70AA0"/>
    <w:rsid w:val="00B74B03"/>
    <w:rsid w:val="00BA0270"/>
    <w:rsid w:val="00BD73DA"/>
    <w:rsid w:val="00BF44C0"/>
    <w:rsid w:val="00C201B2"/>
    <w:rsid w:val="00C41130"/>
    <w:rsid w:val="00C90C9C"/>
    <w:rsid w:val="00C955FE"/>
    <w:rsid w:val="00C9598B"/>
    <w:rsid w:val="00CD0EF8"/>
    <w:rsid w:val="00CD21BA"/>
    <w:rsid w:val="00D410A6"/>
    <w:rsid w:val="00D50DF1"/>
    <w:rsid w:val="00D71B8C"/>
    <w:rsid w:val="00D91E85"/>
    <w:rsid w:val="00D95DAA"/>
    <w:rsid w:val="00D96966"/>
    <w:rsid w:val="00DA785F"/>
    <w:rsid w:val="00DD1172"/>
    <w:rsid w:val="00DD2E6D"/>
    <w:rsid w:val="00E0217C"/>
    <w:rsid w:val="00E24999"/>
    <w:rsid w:val="00E8190C"/>
    <w:rsid w:val="00EA7D9D"/>
    <w:rsid w:val="00F042D4"/>
    <w:rsid w:val="00F0746E"/>
    <w:rsid w:val="00F12FE7"/>
    <w:rsid w:val="00F55505"/>
    <w:rsid w:val="00FA5AE5"/>
    <w:rsid w:val="00FB2764"/>
    <w:rsid w:val="00FC308A"/>
    <w:rsid w:val="00FE3DCC"/>
    <w:rsid w:val="00FF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AED25A"/>
  <w15:chartTrackingRefBased/>
  <w15:docId w15:val="{8E4656DB-C5B3-43DB-81C1-1D351F448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71B8C"/>
    <w:pPr>
      <w:spacing w:before="120" w:after="120" w:line="360" w:lineRule="auto"/>
    </w:pPr>
    <w:rPr>
      <w:rFonts w:ascii="Arial" w:hAnsi="Arial"/>
      <w:sz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E4D7B"/>
    <w:pPr>
      <w:keepNext/>
      <w:keepLines/>
      <w:spacing w:before="240"/>
      <w:outlineLvl w:val="0"/>
    </w:pPr>
    <w:rPr>
      <w:rFonts w:eastAsiaTheme="majorEastAsia" w:cstheme="majorBidi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4D7B"/>
    <w:pPr>
      <w:keepNext/>
      <w:keepLines/>
      <w:spacing w:before="240" w:after="240"/>
      <w:outlineLvl w:val="1"/>
    </w:pPr>
    <w:rPr>
      <w:rFonts w:eastAsiaTheme="majorEastAsia" w:cstheme="majorBidi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4D7B"/>
    <w:pPr>
      <w:keepNext/>
      <w:keepLines/>
      <w:spacing w:before="40" w:after="0"/>
      <w:outlineLvl w:val="2"/>
    </w:pPr>
    <w:rPr>
      <w:rFonts w:eastAsiaTheme="majorEastAsia" w:cstheme="majorBidi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334F52"/>
    <w:pPr>
      <w:keepNext/>
      <w:keepLines/>
      <w:spacing w:before="40" w:after="0"/>
      <w:outlineLvl w:val="3"/>
    </w:pPr>
    <w:rPr>
      <w:rFonts w:eastAsiaTheme="majorEastAsia" w:cstheme="majorBidi"/>
      <w:iCs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E4D7B"/>
    <w:pPr>
      <w:keepNext/>
      <w:keepLines/>
      <w:spacing w:before="40" w:after="0"/>
      <w:outlineLvl w:val="4"/>
    </w:pPr>
    <w:rPr>
      <w:rFonts w:eastAsiaTheme="majorEastAsia" w:cstheme="majorBidi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E4D7B"/>
    <w:rPr>
      <w:rFonts w:ascii="Arial" w:eastAsiaTheme="majorEastAsia" w:hAnsi="Arial" w:cstheme="majorBidi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4D7B"/>
    <w:rPr>
      <w:rFonts w:ascii="Arial" w:eastAsiaTheme="majorEastAsia" w:hAnsi="Arial" w:cstheme="majorBidi"/>
      <w:sz w:val="26"/>
      <w:szCs w:val="26"/>
    </w:rPr>
  </w:style>
  <w:style w:type="paragraph" w:styleId="Zitat">
    <w:name w:val="Quote"/>
    <w:basedOn w:val="Standard"/>
    <w:next w:val="Standard"/>
    <w:link w:val="ZitatZchn"/>
    <w:uiPriority w:val="29"/>
    <w:qFormat/>
    <w:rsid w:val="003E4454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E4454"/>
    <w:rPr>
      <w:rFonts w:ascii="Arial" w:hAnsi="Arial"/>
      <w:i/>
      <w:iCs/>
      <w:color w:val="404040" w:themeColor="text1" w:themeTint="BF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4D7B"/>
    <w:rPr>
      <w:rFonts w:ascii="Arial" w:eastAsiaTheme="majorEastAsia" w:hAnsi="Arial" w:cstheme="majorBidi"/>
    </w:rPr>
  </w:style>
  <w:style w:type="paragraph" w:styleId="Titel">
    <w:name w:val="Title"/>
    <w:basedOn w:val="Standard"/>
    <w:next w:val="Standard"/>
    <w:link w:val="TitelZchn"/>
    <w:uiPriority w:val="10"/>
    <w:qFormat/>
    <w:rsid w:val="003E4D7B"/>
    <w:pPr>
      <w:spacing w:before="0" w:after="0"/>
      <w:contextualSpacing/>
      <w:jc w:val="center"/>
    </w:pPr>
    <w:rPr>
      <w:rFonts w:eastAsiaTheme="majorEastAsia" w:cstheme="majorBidi"/>
      <w:spacing w:val="-10"/>
      <w:kern w:val="28"/>
      <w:sz w:val="52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E4D7B"/>
    <w:rPr>
      <w:rFonts w:ascii="Arial" w:eastAsiaTheme="majorEastAsia" w:hAnsi="Arial" w:cstheme="majorBidi"/>
      <w:spacing w:val="-10"/>
      <w:kern w:val="28"/>
      <w:sz w:val="52"/>
      <w:szCs w:val="56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334F52"/>
    <w:rPr>
      <w:rFonts w:ascii="Arial" w:eastAsiaTheme="majorEastAsia" w:hAnsi="Arial" w:cstheme="majorBidi"/>
      <w:iCs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4D7B"/>
    <w:pPr>
      <w:numPr>
        <w:ilvl w:val="1"/>
      </w:numPr>
      <w:spacing w:after="160"/>
      <w:jc w:val="center"/>
    </w:pPr>
    <w:rPr>
      <w:rFonts w:eastAsiaTheme="minorEastAsia"/>
      <w:spacing w:val="15"/>
      <w:sz w:val="28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4D7B"/>
    <w:rPr>
      <w:rFonts w:ascii="Arial" w:eastAsiaTheme="minorEastAsia" w:hAnsi="Arial"/>
      <w:spacing w:val="15"/>
      <w:sz w:val="28"/>
      <w:szCs w:val="22"/>
    </w:rPr>
  </w:style>
  <w:style w:type="character" w:styleId="SchwacheHervorhebung">
    <w:name w:val="Subtle Emphasis"/>
    <w:basedOn w:val="Absatz-Standardschriftart"/>
    <w:uiPriority w:val="19"/>
    <w:qFormat/>
    <w:rsid w:val="003E4D7B"/>
    <w:rPr>
      <w:i/>
      <w:iCs/>
      <w:color w:val="404040" w:themeColor="text1" w:themeTint="BF"/>
    </w:rPr>
  </w:style>
  <w:style w:type="character" w:styleId="Hervorhebung">
    <w:name w:val="Emphasis"/>
    <w:basedOn w:val="Absatz-Standardschriftart"/>
    <w:uiPriority w:val="20"/>
    <w:qFormat/>
    <w:rsid w:val="004B098A"/>
    <w:rPr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4B098A"/>
    <w:rPr>
      <w:i/>
      <w:iCs/>
      <w:color w:val="4472C4" w:themeColor="accent1"/>
    </w:rPr>
  </w:style>
  <w:style w:type="character" w:styleId="Fett">
    <w:name w:val="Strong"/>
    <w:basedOn w:val="Absatz-Standardschriftart"/>
    <w:uiPriority w:val="22"/>
    <w:qFormat/>
    <w:rsid w:val="004B098A"/>
    <w:rPr>
      <w:b/>
      <w:b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B098A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B098A"/>
    <w:rPr>
      <w:i/>
      <w:iCs/>
      <w:color w:val="4472C4" w:themeColor="accent1"/>
    </w:rPr>
  </w:style>
  <w:style w:type="character" w:styleId="SchwacherVerweis">
    <w:name w:val="Subtle Reference"/>
    <w:basedOn w:val="Absatz-Standardschriftart"/>
    <w:uiPriority w:val="31"/>
    <w:qFormat/>
    <w:rsid w:val="004B098A"/>
    <w:rPr>
      <w:smallCaps/>
      <w:color w:val="5A5A5A" w:themeColor="text1" w:themeTint="A5"/>
    </w:rPr>
  </w:style>
  <w:style w:type="character" w:styleId="IntensiverVerweis">
    <w:name w:val="Intense Reference"/>
    <w:basedOn w:val="Absatz-Standardschriftart"/>
    <w:uiPriority w:val="32"/>
    <w:qFormat/>
    <w:rsid w:val="004B098A"/>
    <w:rPr>
      <w:b/>
      <w:bCs/>
      <w:smallCaps/>
      <w:color w:val="4472C4" w:themeColor="accent1"/>
      <w:spacing w:val="5"/>
    </w:rPr>
  </w:style>
  <w:style w:type="character" w:styleId="Buchtitel">
    <w:name w:val="Book Title"/>
    <w:basedOn w:val="Absatz-Standardschriftart"/>
    <w:uiPriority w:val="33"/>
    <w:qFormat/>
    <w:rsid w:val="004B098A"/>
    <w:rPr>
      <w:b/>
      <w:bCs/>
      <w:i/>
      <w:iCs/>
      <w:spacing w:val="5"/>
    </w:rPr>
  </w:style>
  <w:style w:type="paragraph" w:styleId="Listenabsatz">
    <w:name w:val="List Paragraph"/>
    <w:basedOn w:val="Standard"/>
    <w:uiPriority w:val="34"/>
    <w:qFormat/>
    <w:rsid w:val="004B098A"/>
    <w:pPr>
      <w:ind w:left="720"/>
      <w:contextualSpacing/>
    </w:pPr>
  </w:style>
  <w:style w:type="paragraph" w:styleId="KeinLeerraum">
    <w:name w:val="No Spacing"/>
    <w:uiPriority w:val="1"/>
    <w:qFormat/>
    <w:rsid w:val="00CD21BA"/>
    <w:rPr>
      <w:rFonts w:ascii="Arial" w:hAnsi="Arial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E4D7B"/>
    <w:rPr>
      <w:rFonts w:ascii="Arial" w:eastAsiaTheme="majorEastAsia" w:hAnsi="Arial" w:cstheme="majorBidi"/>
    </w:rPr>
  </w:style>
  <w:style w:type="paragraph" w:customStyle="1" w:styleId="DeckblattStandard">
    <w:name w:val="Deckblatt Standard"/>
    <w:basedOn w:val="Standard"/>
    <w:qFormat/>
    <w:rsid w:val="003E4D7B"/>
    <w:pPr>
      <w:jc w:val="center"/>
    </w:p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4D7548"/>
    <w:pPr>
      <w:spacing w:after="0" w:line="259" w:lineRule="auto"/>
      <w:outlineLvl w:val="9"/>
    </w:pPr>
    <w:rPr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3B5832"/>
    <w:pPr>
      <w:tabs>
        <w:tab w:val="right" w:leader="dot" w:pos="9062"/>
      </w:tabs>
      <w:spacing w:after="100"/>
    </w:pPr>
    <w:rPr>
      <w:noProof/>
    </w:rPr>
  </w:style>
  <w:style w:type="character" w:styleId="Hyperlink">
    <w:name w:val="Hyperlink"/>
    <w:basedOn w:val="Absatz-Standardschriftart"/>
    <w:uiPriority w:val="99"/>
    <w:unhideWhenUsed/>
    <w:rsid w:val="0051768A"/>
    <w:rPr>
      <w:color w:val="0563C1" w:themeColor="hyperlink"/>
      <w:u w:val="single"/>
    </w:rPr>
  </w:style>
  <w:style w:type="paragraph" w:styleId="Verzeichnis2">
    <w:name w:val="toc 2"/>
    <w:basedOn w:val="Standard"/>
    <w:next w:val="Standard"/>
    <w:autoRedefine/>
    <w:uiPriority w:val="39"/>
    <w:unhideWhenUsed/>
    <w:rsid w:val="00334F52"/>
    <w:pPr>
      <w:spacing w:after="100"/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334F52"/>
    <w:pPr>
      <w:spacing w:after="100"/>
      <w:ind w:left="480"/>
    </w:pPr>
  </w:style>
  <w:style w:type="paragraph" w:styleId="Kopfzeile">
    <w:name w:val="header"/>
    <w:basedOn w:val="Standard"/>
    <w:link w:val="KopfzeileZchn"/>
    <w:uiPriority w:val="99"/>
    <w:unhideWhenUsed/>
    <w:rsid w:val="00A03E9E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03E9E"/>
    <w:rPr>
      <w:rFonts w:ascii="Arial" w:hAnsi="Arial"/>
    </w:rPr>
  </w:style>
  <w:style w:type="paragraph" w:styleId="Fuzeile">
    <w:name w:val="footer"/>
    <w:basedOn w:val="Standard"/>
    <w:link w:val="FuzeileZchn"/>
    <w:uiPriority w:val="99"/>
    <w:unhideWhenUsed/>
    <w:rsid w:val="00A03E9E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03E9E"/>
    <w:rPr>
      <w:rFonts w:ascii="Arial" w:hAnsi="Arial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160E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160E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160EB"/>
    <w:rPr>
      <w:rFonts w:ascii="Arial" w:hAnsi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160E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160EB"/>
    <w:rPr>
      <w:rFonts w:ascii="Arial" w:hAnsi="Arial"/>
      <w:b/>
      <w:bCs/>
      <w:sz w:val="20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82F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91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-bielefeld.de/themen/pruefungsrecht/chatgpt/Muster-Eigenstandigkeitserklarungen-Chatbots.doc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uni-bielefeld.de/themen/pruefungsrecht/chatgpt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selders\sciebo\Medizin\aktuell\Promotion\Barrierefreies_Word_Template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DAEAD06-D60A-6D4E-82DD-F9FFFC5EF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Barrierefreies_Word_Template.dotx</Template>
  <TotalTime>0</TotalTime>
  <Pages>6</Pages>
  <Words>551</Words>
  <Characters>3478</Characters>
  <Application>Microsoft Office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4021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Selders, Odette</dc:creator>
  <cp:keywords/>
  <dc:description/>
  <cp:lastModifiedBy>Selders, Odette</cp:lastModifiedBy>
  <cp:revision>8</cp:revision>
  <dcterms:created xsi:type="dcterms:W3CDTF">2025-04-25T12:03:00Z</dcterms:created>
  <dcterms:modified xsi:type="dcterms:W3CDTF">2025-06-02T05:37:00Z</dcterms:modified>
  <cp:category/>
</cp:coreProperties>
</file>