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1C292" w14:textId="32D068FD" w:rsidR="00421802" w:rsidRDefault="00603B93" w:rsidP="00421802">
      <w:pPr>
        <w:rPr>
          <w:lang w:val="en-US"/>
        </w:rPr>
      </w:pPr>
      <w:r w:rsidRPr="00603B93">
        <w:rPr>
          <w:lang w:val="en-US"/>
        </w:rPr>
        <w:t>Medical School OWL of Bielefeld University</w:t>
      </w:r>
    </w:p>
    <w:p w14:paraId="608B8FB2" w14:textId="77777777" w:rsidR="00603B93" w:rsidRPr="00603B93" w:rsidRDefault="00603B93" w:rsidP="00421802">
      <w:pPr>
        <w:rPr>
          <w:rStyle w:val="Fett"/>
          <w:lang w:val="en-US"/>
        </w:rPr>
      </w:pPr>
    </w:p>
    <w:p w14:paraId="4784F5F6" w14:textId="0C248B02" w:rsidR="00C201B2" w:rsidRPr="00603B93" w:rsidRDefault="00603B93" w:rsidP="00421802">
      <w:pPr>
        <w:rPr>
          <w:rStyle w:val="Fett"/>
          <w:lang w:val="en-US"/>
        </w:rPr>
      </w:pPr>
      <w:r w:rsidRPr="00603B93">
        <w:rPr>
          <w:rStyle w:val="Fett"/>
          <w:lang w:val="en-US"/>
        </w:rPr>
        <w:t>Summary of the dissertation with the title</w:t>
      </w:r>
      <w:r w:rsidR="00F40DB6" w:rsidRPr="00603B93">
        <w:rPr>
          <w:rStyle w:val="Fett"/>
          <w:lang w:val="en-US"/>
        </w:rPr>
        <w:t xml:space="preserve">: </w:t>
      </w:r>
    </w:p>
    <w:p w14:paraId="74CE654D" w14:textId="48A15AFB" w:rsidR="00F40DB6" w:rsidRPr="00603B93" w:rsidRDefault="00603B93" w:rsidP="00421802">
      <w:pPr>
        <w:rPr>
          <w:rStyle w:val="Fett"/>
          <w:lang w:val="en-US"/>
        </w:rPr>
      </w:pPr>
      <w:r w:rsidRPr="00603B93">
        <w:rPr>
          <w:rStyle w:val="Fett"/>
          <w:lang w:val="en-US"/>
        </w:rPr>
        <w:t>Submitted by</w:t>
      </w:r>
      <w:r w:rsidR="00BC528C" w:rsidRPr="00603B93">
        <w:rPr>
          <w:rStyle w:val="Fett"/>
          <w:lang w:val="en-US"/>
        </w:rPr>
        <w:t xml:space="preserve"> </w:t>
      </w:r>
      <w:r w:rsidRPr="00603B93">
        <w:rPr>
          <w:rStyle w:val="Fett"/>
          <w:lang w:val="en-US"/>
        </w:rPr>
        <w:t>first name(s</w:t>
      </w:r>
      <w:r>
        <w:rPr>
          <w:rStyle w:val="Fett"/>
          <w:lang w:val="en-US"/>
        </w:rPr>
        <w:t>) last name</w:t>
      </w:r>
    </w:p>
    <w:p w14:paraId="5F478B75" w14:textId="77777777" w:rsidR="00573EA3" w:rsidRPr="00603B93" w:rsidRDefault="00573EA3" w:rsidP="00421802">
      <w:pPr>
        <w:rPr>
          <w:rStyle w:val="Fett"/>
          <w:lang w:val="en-US"/>
        </w:rPr>
      </w:pPr>
    </w:p>
    <w:p w14:paraId="525BA9CA" w14:textId="1A74D285" w:rsidR="00603B93" w:rsidRPr="00272E34" w:rsidRDefault="00603B93" w:rsidP="00603B93">
      <w:pPr>
        <w:rPr>
          <w:rStyle w:val="Hervorhebung"/>
          <w:lang w:val="en-US"/>
        </w:rPr>
      </w:pPr>
      <w:r w:rsidRPr="00651855">
        <w:rPr>
          <w:rStyle w:val="Hervorhebung"/>
          <w:lang w:val="en-US"/>
        </w:rPr>
        <w:t xml:space="preserve">Please retain the basic structure. If </w:t>
      </w:r>
      <w:r w:rsidR="00B8771E" w:rsidRPr="00651855">
        <w:rPr>
          <w:rStyle w:val="Hervorhebung"/>
          <w:lang w:val="en-US"/>
        </w:rPr>
        <w:t>necessary</w:t>
      </w:r>
      <w:r w:rsidRPr="00651855">
        <w:rPr>
          <w:rStyle w:val="Hervorhebung"/>
          <w:lang w:val="en-US"/>
        </w:rPr>
        <w:t xml:space="preserve">, modify designations or add further sections. </w:t>
      </w:r>
    </w:p>
    <w:p w14:paraId="7F9FED58" w14:textId="77777777" w:rsidR="00BC528C" w:rsidRPr="00603B93" w:rsidRDefault="00BC528C" w:rsidP="00F40DB6">
      <w:pPr>
        <w:rPr>
          <w:lang w:val="en-US"/>
        </w:rPr>
      </w:pPr>
    </w:p>
    <w:p w14:paraId="5221D1C7" w14:textId="6230D8A6" w:rsidR="00C201B2" w:rsidRDefault="009D3432" w:rsidP="00F40DB6">
      <w:proofErr w:type="spellStart"/>
      <w:r>
        <w:t>Introduction</w:t>
      </w:r>
      <w:proofErr w:type="spellEnd"/>
      <w:r w:rsidR="00B81673">
        <w:t xml:space="preserve">: </w:t>
      </w:r>
    </w:p>
    <w:p w14:paraId="6CEB3537" w14:textId="77777777" w:rsidR="00BC528C" w:rsidRDefault="00BC528C" w:rsidP="00F40DB6"/>
    <w:p w14:paraId="73E1B6A5" w14:textId="633CCFB4" w:rsidR="00F40DB6" w:rsidRDefault="00F40DB6" w:rsidP="00F40DB6">
      <w:r>
        <w:t>Method</w:t>
      </w:r>
      <w:r w:rsidR="009D3432">
        <w:t>s</w:t>
      </w:r>
      <w:r w:rsidR="00B81673">
        <w:t xml:space="preserve">: </w:t>
      </w:r>
    </w:p>
    <w:p w14:paraId="4A85D12B" w14:textId="77777777" w:rsidR="00BC528C" w:rsidRDefault="00BC528C" w:rsidP="00F40DB6"/>
    <w:p w14:paraId="58F9C60D" w14:textId="0A151DCF" w:rsidR="003D0AA0" w:rsidRDefault="009D3432" w:rsidP="00F40DB6">
      <w:proofErr w:type="spellStart"/>
      <w:r>
        <w:t>Results</w:t>
      </w:r>
      <w:proofErr w:type="spellEnd"/>
      <w:r w:rsidR="00B81673">
        <w:t>:</w:t>
      </w:r>
      <w:r w:rsidR="00D20345">
        <w:t xml:space="preserve"> </w:t>
      </w:r>
    </w:p>
    <w:p w14:paraId="7564BA90" w14:textId="77777777" w:rsidR="003D0AA0" w:rsidRDefault="003D0AA0" w:rsidP="00F40DB6"/>
    <w:p w14:paraId="1A87F8C4" w14:textId="4249BA89" w:rsidR="00F40DB6" w:rsidRDefault="009D3432" w:rsidP="00F40DB6">
      <w:proofErr w:type="spellStart"/>
      <w:r>
        <w:t>Conclusion</w:t>
      </w:r>
      <w:proofErr w:type="spellEnd"/>
      <w:r w:rsidR="00B81673">
        <w:t xml:space="preserve">: </w:t>
      </w:r>
    </w:p>
    <w:p w14:paraId="318743F0" w14:textId="77777777" w:rsidR="00C201B2" w:rsidRDefault="00C201B2" w:rsidP="00F40DB6"/>
    <w:p w14:paraId="76ADD0C7" w14:textId="77777777" w:rsidR="00C201B2" w:rsidRDefault="00C201B2" w:rsidP="00F40DB6"/>
    <w:p w14:paraId="06B44A5F" w14:textId="77777777" w:rsidR="00C201B2" w:rsidRDefault="00C201B2" w:rsidP="00F40DB6"/>
    <w:p w14:paraId="4E77557D" w14:textId="77777777" w:rsidR="00C201B2" w:rsidRDefault="00C201B2" w:rsidP="00F40DB6"/>
    <w:p w14:paraId="77E1E18E" w14:textId="77777777" w:rsidR="00C201B2" w:rsidRDefault="00C201B2" w:rsidP="00F40DB6"/>
    <w:p w14:paraId="5051C31C" w14:textId="77777777" w:rsidR="00C201B2" w:rsidRDefault="00C201B2" w:rsidP="00F40DB6"/>
    <w:p w14:paraId="651DFA01" w14:textId="77777777" w:rsidR="00C201B2" w:rsidRDefault="00C201B2" w:rsidP="00F40DB6"/>
    <w:p w14:paraId="3D88FCD8" w14:textId="233DD834" w:rsidR="00CD0EF8" w:rsidRDefault="00CD0EF8" w:rsidP="00D410A6">
      <w:pPr>
        <w:pStyle w:val="DeckblattStandard"/>
      </w:pPr>
    </w:p>
    <w:p w14:paraId="261F8B81" w14:textId="77777777" w:rsidR="00CD0EF8" w:rsidRDefault="00CD0EF8" w:rsidP="001A481C"/>
    <w:p w14:paraId="2783216C" w14:textId="77777777" w:rsidR="00CD0EF8" w:rsidRDefault="00CD0EF8" w:rsidP="001A481C"/>
    <w:p w14:paraId="34A92217" w14:textId="77777777" w:rsidR="00CD0EF8" w:rsidRDefault="00CD0EF8" w:rsidP="001A481C"/>
    <w:p w14:paraId="6D2580C0" w14:textId="77777777" w:rsidR="00CD0EF8" w:rsidRDefault="00CD0EF8" w:rsidP="001A481C"/>
    <w:p w14:paraId="0E81F3E8" w14:textId="77777777" w:rsidR="00CD0EF8" w:rsidRDefault="00CD0EF8" w:rsidP="001A481C"/>
    <w:p w14:paraId="2BF36272" w14:textId="77777777" w:rsidR="00CD0EF8" w:rsidRDefault="00CD0EF8" w:rsidP="001A481C"/>
    <w:p w14:paraId="35F0B3A4" w14:textId="77777777" w:rsidR="00CD0EF8" w:rsidRDefault="00CD0EF8" w:rsidP="001A481C"/>
    <w:p w14:paraId="1DDF42E3" w14:textId="77777777" w:rsidR="00CD0EF8" w:rsidRDefault="00CD0EF8" w:rsidP="001A481C"/>
    <w:p w14:paraId="715AF095" w14:textId="77777777" w:rsidR="00CD0EF8" w:rsidRDefault="00CD0EF8" w:rsidP="001A481C"/>
    <w:p w14:paraId="0A269C98" w14:textId="77777777" w:rsidR="00CD0EF8" w:rsidRDefault="00CD0EF8" w:rsidP="001A481C"/>
    <w:p w14:paraId="59DA1676" w14:textId="10E49A60" w:rsidR="00D50DF1" w:rsidRDefault="00D50DF1" w:rsidP="0053712F"/>
    <w:sectPr w:rsidR="00D50DF1" w:rsidSect="00FB2764">
      <w:footerReference w:type="default" r:id="rId7"/>
      <w:footerReference w:type="first" r:id="rId8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66B22" w14:textId="77777777" w:rsidR="00340029" w:rsidRDefault="00340029" w:rsidP="00A03E9E">
      <w:pPr>
        <w:spacing w:before="0" w:after="0" w:line="240" w:lineRule="auto"/>
      </w:pPr>
      <w:r>
        <w:separator/>
      </w:r>
    </w:p>
  </w:endnote>
  <w:endnote w:type="continuationSeparator" w:id="0">
    <w:p w14:paraId="56AEFEAD" w14:textId="77777777" w:rsidR="00340029" w:rsidRDefault="00340029" w:rsidP="00A03E9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2486761"/>
      <w:docPartObj>
        <w:docPartGallery w:val="Page Numbers (Bottom of Page)"/>
        <w:docPartUnique/>
      </w:docPartObj>
    </w:sdtPr>
    <w:sdtEndPr/>
    <w:sdtContent>
      <w:p w14:paraId="679C9131" w14:textId="161FCD2D" w:rsidR="00FB2764" w:rsidRDefault="00FB2764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429009" w14:textId="77777777" w:rsidR="00FB2764" w:rsidRDefault="00FB276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99181353"/>
      <w:docPartObj>
        <w:docPartGallery w:val="Page Numbers (Bottom of Page)"/>
        <w:docPartUnique/>
      </w:docPartObj>
    </w:sdtPr>
    <w:sdtEndPr/>
    <w:sdtContent>
      <w:p w14:paraId="2915893A" w14:textId="77777777" w:rsidR="00FB2764" w:rsidRDefault="00FB2764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3E3157" w14:textId="77777777" w:rsidR="00FB2764" w:rsidRDefault="00FB276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9C107" w14:textId="77777777" w:rsidR="00340029" w:rsidRDefault="00340029" w:rsidP="00A03E9E">
      <w:pPr>
        <w:spacing w:before="0" w:after="0" w:line="240" w:lineRule="auto"/>
      </w:pPr>
      <w:r>
        <w:separator/>
      </w:r>
    </w:p>
  </w:footnote>
  <w:footnote w:type="continuationSeparator" w:id="0">
    <w:p w14:paraId="5D0F38C4" w14:textId="77777777" w:rsidR="00340029" w:rsidRDefault="00340029" w:rsidP="00A03E9E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5D9"/>
    <w:rsid w:val="000516E2"/>
    <w:rsid w:val="0014526C"/>
    <w:rsid w:val="00183793"/>
    <w:rsid w:val="001A481C"/>
    <w:rsid w:val="001F251D"/>
    <w:rsid w:val="002F2D2C"/>
    <w:rsid w:val="003159BE"/>
    <w:rsid w:val="00331DFC"/>
    <w:rsid w:val="00334F52"/>
    <w:rsid w:val="00335731"/>
    <w:rsid w:val="00340029"/>
    <w:rsid w:val="00357EBC"/>
    <w:rsid w:val="003B0281"/>
    <w:rsid w:val="003B5832"/>
    <w:rsid w:val="003D0AA0"/>
    <w:rsid w:val="003E4454"/>
    <w:rsid w:val="003E4D7B"/>
    <w:rsid w:val="00421802"/>
    <w:rsid w:val="00435232"/>
    <w:rsid w:val="00441F8A"/>
    <w:rsid w:val="004A10A3"/>
    <w:rsid w:val="004A3751"/>
    <w:rsid w:val="004B098A"/>
    <w:rsid w:val="004B4518"/>
    <w:rsid w:val="00503A4A"/>
    <w:rsid w:val="0051768A"/>
    <w:rsid w:val="0053712F"/>
    <w:rsid w:val="00573CEA"/>
    <w:rsid w:val="00573EA3"/>
    <w:rsid w:val="00574007"/>
    <w:rsid w:val="005A4024"/>
    <w:rsid w:val="00603B93"/>
    <w:rsid w:val="00644EE4"/>
    <w:rsid w:val="006532EC"/>
    <w:rsid w:val="006D5421"/>
    <w:rsid w:val="006E2D49"/>
    <w:rsid w:val="006E66B6"/>
    <w:rsid w:val="00714710"/>
    <w:rsid w:val="00755A61"/>
    <w:rsid w:val="007D7494"/>
    <w:rsid w:val="0082113B"/>
    <w:rsid w:val="008245D9"/>
    <w:rsid w:val="00834F08"/>
    <w:rsid w:val="008422DF"/>
    <w:rsid w:val="008E078C"/>
    <w:rsid w:val="009311D3"/>
    <w:rsid w:val="009361B0"/>
    <w:rsid w:val="0095151F"/>
    <w:rsid w:val="00952EF4"/>
    <w:rsid w:val="00984AA0"/>
    <w:rsid w:val="009D3432"/>
    <w:rsid w:val="009D6825"/>
    <w:rsid w:val="00A03E9E"/>
    <w:rsid w:val="00A41FB7"/>
    <w:rsid w:val="00A72508"/>
    <w:rsid w:val="00AB68D7"/>
    <w:rsid w:val="00AF0EF3"/>
    <w:rsid w:val="00B63BA5"/>
    <w:rsid w:val="00B81673"/>
    <w:rsid w:val="00B8771E"/>
    <w:rsid w:val="00BC528C"/>
    <w:rsid w:val="00C201B2"/>
    <w:rsid w:val="00C41130"/>
    <w:rsid w:val="00C83A2B"/>
    <w:rsid w:val="00C90C9C"/>
    <w:rsid w:val="00C955FE"/>
    <w:rsid w:val="00C9598B"/>
    <w:rsid w:val="00CD0EF8"/>
    <w:rsid w:val="00CD21BA"/>
    <w:rsid w:val="00D20345"/>
    <w:rsid w:val="00D410A6"/>
    <w:rsid w:val="00D50DF1"/>
    <w:rsid w:val="00D67780"/>
    <w:rsid w:val="00DD1172"/>
    <w:rsid w:val="00E0217C"/>
    <w:rsid w:val="00EA7D9D"/>
    <w:rsid w:val="00F042D4"/>
    <w:rsid w:val="00F40DB6"/>
    <w:rsid w:val="00FB2764"/>
    <w:rsid w:val="00FC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AED25A"/>
  <w15:chartTrackingRefBased/>
  <w15:docId w15:val="{8E4656DB-C5B3-43DB-81C1-1D351F448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D21BA"/>
    <w:pPr>
      <w:spacing w:before="120" w:after="120" w:line="360" w:lineRule="auto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E4D7B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4D7B"/>
    <w:pPr>
      <w:keepNext/>
      <w:keepLines/>
      <w:spacing w:before="240" w:after="240"/>
      <w:outlineLvl w:val="1"/>
    </w:pPr>
    <w:rPr>
      <w:rFonts w:eastAsiaTheme="majorEastAsia" w:cstheme="majorBidi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4D7B"/>
    <w:pPr>
      <w:keepNext/>
      <w:keepLines/>
      <w:spacing w:before="40" w:after="0"/>
      <w:outlineLvl w:val="2"/>
    </w:pPr>
    <w:rPr>
      <w:rFonts w:eastAsiaTheme="majorEastAsia" w:cstheme="majorBidi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334F52"/>
    <w:pPr>
      <w:keepNext/>
      <w:keepLines/>
      <w:spacing w:before="40" w:after="0"/>
      <w:outlineLvl w:val="3"/>
    </w:pPr>
    <w:rPr>
      <w:rFonts w:eastAsiaTheme="majorEastAsia" w:cstheme="majorBidi"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E4D7B"/>
    <w:pPr>
      <w:keepNext/>
      <w:keepLines/>
      <w:spacing w:before="40" w:after="0"/>
      <w:outlineLvl w:val="4"/>
    </w:pPr>
    <w:rPr>
      <w:rFonts w:eastAsiaTheme="majorEastAsia" w:cstheme="majorBid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E4D7B"/>
    <w:rPr>
      <w:rFonts w:ascii="Arial" w:eastAsiaTheme="majorEastAsia" w:hAnsi="Arial" w:cstheme="majorBidi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4D7B"/>
    <w:rPr>
      <w:rFonts w:ascii="Arial" w:eastAsiaTheme="majorEastAsia" w:hAnsi="Arial" w:cstheme="majorBidi"/>
      <w:sz w:val="26"/>
      <w:szCs w:val="26"/>
    </w:rPr>
  </w:style>
  <w:style w:type="paragraph" w:styleId="Zitat">
    <w:name w:val="Quote"/>
    <w:basedOn w:val="Standard"/>
    <w:next w:val="Standard"/>
    <w:link w:val="ZitatZchn"/>
    <w:uiPriority w:val="29"/>
    <w:qFormat/>
    <w:rsid w:val="003E445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E4454"/>
    <w:rPr>
      <w:rFonts w:ascii="Arial" w:hAnsi="Arial"/>
      <w:i/>
      <w:iCs/>
      <w:color w:val="404040" w:themeColor="text1" w:themeTint="BF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4D7B"/>
    <w:rPr>
      <w:rFonts w:ascii="Arial" w:eastAsiaTheme="majorEastAsia" w:hAnsi="Arial" w:cstheme="majorBidi"/>
    </w:rPr>
  </w:style>
  <w:style w:type="paragraph" w:styleId="Titel">
    <w:name w:val="Title"/>
    <w:basedOn w:val="Standard"/>
    <w:next w:val="Standard"/>
    <w:link w:val="TitelZchn"/>
    <w:uiPriority w:val="10"/>
    <w:qFormat/>
    <w:rsid w:val="003E4D7B"/>
    <w:pPr>
      <w:spacing w:before="0" w:after="0"/>
      <w:contextualSpacing/>
      <w:jc w:val="center"/>
    </w:pPr>
    <w:rPr>
      <w:rFonts w:eastAsiaTheme="majorEastAsia" w:cstheme="majorBidi"/>
      <w:spacing w:val="-10"/>
      <w:kern w:val="28"/>
      <w:sz w:val="52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E4D7B"/>
    <w:rPr>
      <w:rFonts w:ascii="Arial" w:eastAsiaTheme="majorEastAsia" w:hAnsi="Arial" w:cstheme="majorBidi"/>
      <w:spacing w:val="-10"/>
      <w:kern w:val="28"/>
      <w:sz w:val="52"/>
      <w:szCs w:val="5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334F52"/>
    <w:rPr>
      <w:rFonts w:ascii="Arial" w:eastAsiaTheme="majorEastAsia" w:hAnsi="Arial" w:cstheme="majorBidi"/>
      <w:iCs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4D7B"/>
    <w:pPr>
      <w:numPr>
        <w:ilvl w:val="1"/>
      </w:numPr>
      <w:spacing w:after="160"/>
      <w:jc w:val="center"/>
    </w:pPr>
    <w:rPr>
      <w:rFonts w:eastAsiaTheme="minorEastAsia"/>
      <w:spacing w:val="15"/>
      <w:sz w:val="28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4D7B"/>
    <w:rPr>
      <w:rFonts w:ascii="Arial" w:eastAsiaTheme="minorEastAsia" w:hAnsi="Arial"/>
      <w:spacing w:val="15"/>
      <w:sz w:val="28"/>
      <w:szCs w:val="22"/>
    </w:rPr>
  </w:style>
  <w:style w:type="character" w:styleId="SchwacheHervorhebung">
    <w:name w:val="Subtle Emphasis"/>
    <w:basedOn w:val="Absatz-Standardschriftart"/>
    <w:uiPriority w:val="19"/>
    <w:qFormat/>
    <w:rsid w:val="003E4D7B"/>
    <w:rPr>
      <w:i/>
      <w:iCs/>
      <w:color w:val="404040" w:themeColor="text1" w:themeTint="BF"/>
    </w:rPr>
  </w:style>
  <w:style w:type="character" w:styleId="Hervorhebung">
    <w:name w:val="Emphasis"/>
    <w:basedOn w:val="Absatz-Standardschriftart"/>
    <w:uiPriority w:val="20"/>
    <w:qFormat/>
    <w:rsid w:val="004B098A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4B098A"/>
    <w:rPr>
      <w:i/>
      <w:iCs/>
      <w:color w:val="4472C4" w:themeColor="accent1"/>
    </w:rPr>
  </w:style>
  <w:style w:type="character" w:styleId="Fett">
    <w:name w:val="Strong"/>
    <w:basedOn w:val="Absatz-Standardschriftart"/>
    <w:uiPriority w:val="22"/>
    <w:qFormat/>
    <w:rsid w:val="004B098A"/>
    <w:rPr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B098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B098A"/>
    <w:rPr>
      <w:i/>
      <w:iCs/>
      <w:color w:val="4472C4" w:themeColor="accent1"/>
    </w:rPr>
  </w:style>
  <w:style w:type="character" w:styleId="SchwacherVerweis">
    <w:name w:val="Subtle Reference"/>
    <w:basedOn w:val="Absatz-Standardschriftart"/>
    <w:uiPriority w:val="31"/>
    <w:qFormat/>
    <w:rsid w:val="004B098A"/>
    <w:rPr>
      <w:smallCaps/>
      <w:color w:val="5A5A5A" w:themeColor="text1" w:themeTint="A5"/>
    </w:rPr>
  </w:style>
  <w:style w:type="character" w:styleId="IntensiverVerweis">
    <w:name w:val="Intense Reference"/>
    <w:basedOn w:val="Absatz-Standardschriftart"/>
    <w:uiPriority w:val="32"/>
    <w:qFormat/>
    <w:rsid w:val="004B098A"/>
    <w:rPr>
      <w:b/>
      <w:bCs/>
      <w:smallCaps/>
      <w:color w:val="4472C4" w:themeColor="accent1"/>
      <w:spacing w:val="5"/>
    </w:rPr>
  </w:style>
  <w:style w:type="character" w:styleId="Buchtitel">
    <w:name w:val="Book Title"/>
    <w:basedOn w:val="Absatz-Standardschriftart"/>
    <w:uiPriority w:val="33"/>
    <w:qFormat/>
    <w:rsid w:val="004B098A"/>
    <w:rPr>
      <w:b/>
      <w:bCs/>
      <w:i/>
      <w:iCs/>
      <w:spacing w:val="5"/>
    </w:rPr>
  </w:style>
  <w:style w:type="paragraph" w:styleId="Listenabsatz">
    <w:name w:val="List Paragraph"/>
    <w:basedOn w:val="Standard"/>
    <w:uiPriority w:val="34"/>
    <w:qFormat/>
    <w:rsid w:val="004B098A"/>
    <w:pPr>
      <w:ind w:left="720"/>
      <w:contextualSpacing/>
    </w:pPr>
  </w:style>
  <w:style w:type="paragraph" w:styleId="KeinLeerraum">
    <w:name w:val="No Spacing"/>
    <w:uiPriority w:val="1"/>
    <w:qFormat/>
    <w:rsid w:val="00CD21BA"/>
    <w:rPr>
      <w:rFonts w:ascii="Arial" w:hAnsi="Arial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E4D7B"/>
    <w:rPr>
      <w:rFonts w:ascii="Arial" w:eastAsiaTheme="majorEastAsia" w:hAnsi="Arial" w:cstheme="majorBidi"/>
    </w:rPr>
  </w:style>
  <w:style w:type="paragraph" w:customStyle="1" w:styleId="DeckblattStandard">
    <w:name w:val="Deckblatt Standard"/>
    <w:basedOn w:val="Standard"/>
    <w:qFormat/>
    <w:rsid w:val="003E4D7B"/>
    <w:pPr>
      <w:jc w:val="center"/>
    </w:p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334F52"/>
    <w:pPr>
      <w:spacing w:after="0" w:line="259" w:lineRule="auto"/>
      <w:outlineLvl w:val="9"/>
    </w:pPr>
    <w:rPr>
      <w:rFonts w:asciiTheme="majorHAnsi" w:hAnsiTheme="majorHAnsi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B5832"/>
    <w:pPr>
      <w:tabs>
        <w:tab w:val="right" w:leader="dot" w:pos="9062"/>
      </w:tabs>
      <w:spacing w:after="100"/>
    </w:pPr>
    <w:rPr>
      <w:noProof/>
    </w:rPr>
  </w:style>
  <w:style w:type="character" w:styleId="Hyperlink">
    <w:name w:val="Hyperlink"/>
    <w:basedOn w:val="Absatz-Standardschriftart"/>
    <w:uiPriority w:val="99"/>
    <w:unhideWhenUsed/>
    <w:rsid w:val="0051768A"/>
    <w:rPr>
      <w:color w:val="0563C1" w:themeColor="hyperlink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334F52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334F52"/>
    <w:pPr>
      <w:spacing w:after="100"/>
      <w:ind w:left="480"/>
    </w:pPr>
  </w:style>
  <w:style w:type="paragraph" w:styleId="Kopfzeile">
    <w:name w:val="header"/>
    <w:basedOn w:val="Standard"/>
    <w:link w:val="KopfzeileZchn"/>
    <w:uiPriority w:val="99"/>
    <w:unhideWhenUsed/>
    <w:rsid w:val="00A03E9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03E9E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A03E9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03E9E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selders\sciebo\Medizin\aktuell\Promotion\Barrierefreies_Word_Template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DAEAD06-D60A-6D4E-82DD-F9FFFC5EF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Barrierefreies_Word_Template.dotx</Template>
  <TotalTime>0</TotalTime>
  <Pages>2</Pages>
  <Words>40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Selders, Odette</dc:creator>
  <cp:keywords/>
  <dc:description/>
  <cp:lastModifiedBy>Sander, Sarah</cp:lastModifiedBy>
  <cp:revision>5</cp:revision>
  <dcterms:created xsi:type="dcterms:W3CDTF">2025-06-02T05:38:00Z</dcterms:created>
  <dcterms:modified xsi:type="dcterms:W3CDTF">2025-06-02T08:16:00Z</dcterms:modified>
  <cp:category/>
</cp:coreProperties>
</file>