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621" w:rsidRPr="00971548" w:rsidRDefault="00033947" w:rsidP="00D27621">
      <w:pPr>
        <w:ind w:right="397"/>
        <w:rPr>
          <w:b/>
          <w:sz w:val="32"/>
        </w:rPr>
      </w:pPr>
      <w:r>
        <w:rPr>
          <w:b/>
          <w:sz w:val="32"/>
        </w:rPr>
        <w:t>Beurteilungsbogen für Bachelorarbeiten</w:t>
      </w:r>
    </w:p>
    <w:p w:rsidR="00D27621" w:rsidRPr="00971548" w:rsidRDefault="00D27621" w:rsidP="00D27621"/>
    <w:tbl>
      <w:tblPr>
        <w:tblStyle w:val="Tabellenraster"/>
        <w:tblW w:w="9747" w:type="dxa"/>
        <w:tblLook w:val="00A0" w:firstRow="1" w:lastRow="0" w:firstColumn="1" w:lastColumn="0" w:noHBand="0" w:noVBand="0"/>
      </w:tblPr>
      <w:tblGrid>
        <w:gridCol w:w="4219"/>
        <w:gridCol w:w="5528"/>
      </w:tblGrid>
      <w:tr w:rsidR="00033947" w:rsidTr="00033947">
        <w:trPr>
          <w:trHeight w:val="793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947" w:rsidRDefault="00033947">
            <w:pPr>
              <w:widowControl w:val="0"/>
              <w:suppressAutoHyphens/>
              <w:spacing w:before="120" w:after="120"/>
              <w:rPr>
                <w:b/>
              </w:rPr>
            </w:pPr>
            <w:r>
              <w:rPr>
                <w:b/>
              </w:rPr>
              <w:t>Kandidat/in:</w:t>
            </w:r>
            <w:r>
              <w:rPr>
                <w:b/>
              </w:rPr>
              <w:tab/>
            </w:r>
            <w:r>
              <w:fldChar w:fldCharType="begin">
                <w:ffData>
                  <w:name w:val="Text1"/>
                  <w:enabled/>
                  <w:calcOnExit w:val="0"/>
                  <w:textInput>
                    <w:default w:val="Name, Vorname"/>
                  </w:textInput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Name, Vorname</w:t>
            </w:r>
            <w:r>
              <w:fldChar w:fldCharType="end"/>
            </w:r>
            <w:bookmarkEnd w:id="0"/>
          </w:p>
          <w:p w:rsidR="00033947" w:rsidRDefault="00033947" w:rsidP="009E47D6">
            <w:pPr>
              <w:widowControl w:val="0"/>
              <w:suppressAutoHyphens/>
              <w:spacing w:before="120" w:after="120"/>
              <w:rPr>
                <w:b/>
              </w:rPr>
            </w:pPr>
            <w:r>
              <w:rPr>
                <w:b/>
              </w:rPr>
              <w:t>Studiengang:</w:t>
            </w:r>
            <w:r>
              <w:rPr>
                <w:b/>
              </w:rPr>
              <w:tab/>
            </w:r>
            <w:r w:rsidR="009E47D6">
              <w:fldChar w:fldCharType="begin">
                <w:ffData>
                  <w:name w:val="Dropdown1"/>
                  <w:enabled/>
                  <w:calcOnExit w:val="0"/>
                  <w:ddList>
                    <w:listEntry w:val="Bioinformatik und Genomforschung"/>
                    <w:listEntry w:val="Informatik"/>
                    <w:listEntry w:val="Kognitive Informatik"/>
                    <w:listEntry w:val="Medieninformatik und Gestaltung"/>
                    <w:listEntry w:val="Naturwissenschaftliche Informatik"/>
                  </w:ddList>
                </w:ffData>
              </w:fldChar>
            </w:r>
            <w:bookmarkStart w:id="1" w:name="Dropdown1"/>
            <w:r w:rsidR="009E47D6">
              <w:instrText xml:space="preserve"> FORMDROPDOWN </w:instrText>
            </w:r>
            <w:r w:rsidR="009E47D6">
              <w:fldChar w:fldCharType="end"/>
            </w:r>
            <w:bookmarkEnd w:id="1"/>
          </w:p>
        </w:tc>
      </w:tr>
      <w:tr w:rsidR="00033947" w:rsidTr="00033947">
        <w:trPr>
          <w:trHeight w:val="851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947" w:rsidRDefault="00033947">
            <w:pPr>
              <w:widowControl w:val="0"/>
              <w:suppressAutoHyphens/>
              <w:spacing w:before="120" w:after="120"/>
            </w:pPr>
            <w:r>
              <w:rPr>
                <w:b/>
              </w:rPr>
              <w:t>Thema:</w:t>
            </w:r>
            <w:r>
              <w:rPr>
                <w:b/>
              </w:rPr>
              <w:tab/>
            </w:r>
            <w:r>
              <w:fldChar w:fldCharType="begin">
                <w:ffData>
                  <w:name w:val="Text3"/>
                  <w:enabled/>
                  <w:calcOnExit w:val="0"/>
                  <w:textInput>
                    <w:default w:val="Titel der Bachelorarbeit"/>
                  </w:textInput>
                </w:ffData>
              </w:fldChar>
            </w:r>
            <w:bookmarkStart w:id="2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Titel der Bachelorarbeit</w:t>
            </w:r>
            <w:r>
              <w:fldChar w:fldCharType="end"/>
            </w:r>
            <w:bookmarkEnd w:id="2"/>
          </w:p>
        </w:tc>
      </w:tr>
      <w:tr w:rsidR="00033947" w:rsidTr="00033947">
        <w:trPr>
          <w:trHeight w:val="509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947" w:rsidRDefault="00033947">
            <w:pPr>
              <w:widowControl w:val="0"/>
              <w:suppressAutoHyphens/>
              <w:spacing w:before="120" w:after="120"/>
              <w:rPr>
                <w:b/>
              </w:rPr>
            </w:pPr>
            <w:r>
              <w:rPr>
                <w:b/>
              </w:rPr>
              <w:t>Gutachter/in:</w:t>
            </w:r>
            <w:r>
              <w:rPr>
                <w:b/>
              </w:rPr>
              <w:tab/>
            </w:r>
            <w:r>
              <w:fldChar w:fldCharType="begin">
                <w:ffData>
                  <w:name w:val="Text4"/>
                  <w:enabled/>
                  <w:calcOnExit w:val="0"/>
                  <w:textInput>
                    <w:default w:val="Name des Gutachter/der Gutachterin"/>
                  </w:textInput>
                </w:ffData>
              </w:fldChar>
            </w:r>
            <w:bookmarkStart w:id="3" w:name="Text4"/>
            <w:r>
              <w:instrText xml:space="preserve"> FORMTEXT </w:instrText>
            </w:r>
            <w:r>
              <w:fldChar w:fldCharType="separate"/>
            </w:r>
            <w:bookmarkStart w:id="4" w:name="_GoBack"/>
            <w:r>
              <w:rPr>
                <w:noProof/>
              </w:rPr>
              <w:t>Name des Gutachter</w:t>
            </w:r>
            <w:r w:rsidR="009E47D6">
              <w:rPr>
                <w:noProof/>
              </w:rPr>
              <w:t>s</w:t>
            </w:r>
            <w:r>
              <w:rPr>
                <w:noProof/>
              </w:rPr>
              <w:t>/der Gutachterin</w:t>
            </w:r>
            <w:bookmarkEnd w:id="4"/>
            <w:r>
              <w:fldChar w:fldCharType="end"/>
            </w:r>
            <w:bookmarkEnd w:id="3"/>
          </w:p>
        </w:tc>
      </w:tr>
      <w:tr w:rsidR="00033947" w:rsidTr="00033947">
        <w:trPr>
          <w:trHeight w:val="339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33947" w:rsidRDefault="00033947">
            <w:pPr>
              <w:rPr>
                <w:b/>
              </w:rPr>
            </w:pPr>
            <w:r>
              <w:rPr>
                <w:b/>
              </w:rPr>
              <w:t>Beurteilungskriterien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  <w:t xml:space="preserve">Beschreibung der Leistung </w:t>
            </w:r>
          </w:p>
        </w:tc>
      </w:tr>
      <w:tr w:rsidR="00033947" w:rsidTr="00033947">
        <w:trPr>
          <w:trHeight w:val="85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947" w:rsidRDefault="00033947">
            <w:pPr>
              <w:spacing w:before="120"/>
              <w:rPr>
                <w:b/>
              </w:rPr>
            </w:pPr>
            <w:r>
              <w:rPr>
                <w:b/>
              </w:rPr>
              <w:t>Theoretische Einbettung und Recherche: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947" w:rsidRDefault="00033947">
            <w:pPr>
              <w:widowControl w:val="0"/>
              <w:suppressAutoHyphens/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>
                    <w:default w:val="Text"/>
                  </w:textInput>
                </w:ffData>
              </w:fldChar>
            </w:r>
            <w:bookmarkStart w:id="5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Text</w:t>
            </w:r>
            <w:r>
              <w:fldChar w:fldCharType="end"/>
            </w:r>
            <w:bookmarkEnd w:id="5"/>
          </w:p>
        </w:tc>
      </w:tr>
      <w:tr w:rsidR="00033947" w:rsidTr="00033947">
        <w:trPr>
          <w:trHeight w:val="85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947" w:rsidRDefault="00033947">
            <w:pPr>
              <w:spacing w:before="120"/>
              <w:rPr>
                <w:b/>
              </w:rPr>
            </w:pPr>
            <w:r>
              <w:rPr>
                <w:b/>
              </w:rPr>
              <w:t>Konzeptionelle Durchführung: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947" w:rsidRDefault="00033947">
            <w:pPr>
              <w:widowControl w:val="0"/>
              <w:suppressAutoHyphens/>
              <w:spacing w:before="120"/>
              <w:rPr>
                <w:b/>
              </w:rPr>
            </w:pPr>
            <w:r>
              <w:fldChar w:fldCharType="begin">
                <w:ffData>
                  <w:name w:val="Text5"/>
                  <w:enabled/>
                  <w:calcOnExit w:val="0"/>
                  <w:textInput>
                    <w:default w:val="Tex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Text</w:t>
            </w:r>
            <w:r>
              <w:fldChar w:fldCharType="end"/>
            </w:r>
          </w:p>
        </w:tc>
      </w:tr>
      <w:tr w:rsidR="00033947" w:rsidTr="00033947">
        <w:trPr>
          <w:trHeight w:val="85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947" w:rsidRDefault="00033947">
            <w:pPr>
              <w:spacing w:before="120"/>
              <w:rPr>
                <w:b/>
              </w:rPr>
            </w:pPr>
            <w:r>
              <w:rPr>
                <w:b/>
              </w:rPr>
              <w:t>Praktische Durchführung: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947" w:rsidRDefault="00033947">
            <w:pPr>
              <w:widowControl w:val="0"/>
              <w:suppressAutoHyphens/>
              <w:spacing w:before="120"/>
              <w:rPr>
                <w:b/>
              </w:rPr>
            </w:pPr>
            <w:r>
              <w:fldChar w:fldCharType="begin">
                <w:ffData>
                  <w:name w:val="Text5"/>
                  <w:enabled/>
                  <w:calcOnExit w:val="0"/>
                  <w:textInput>
                    <w:default w:val="Tex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Text</w:t>
            </w:r>
            <w:r>
              <w:fldChar w:fldCharType="end"/>
            </w:r>
          </w:p>
        </w:tc>
      </w:tr>
      <w:tr w:rsidR="00033947" w:rsidTr="00033947">
        <w:trPr>
          <w:trHeight w:val="85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947" w:rsidRDefault="00033947">
            <w:pPr>
              <w:spacing w:before="120"/>
              <w:rPr>
                <w:b/>
              </w:rPr>
            </w:pPr>
            <w:r>
              <w:rPr>
                <w:b/>
              </w:rPr>
              <w:t>Form der Arbeit: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947" w:rsidRDefault="00033947">
            <w:pPr>
              <w:widowControl w:val="0"/>
              <w:suppressAutoHyphens/>
              <w:spacing w:before="120"/>
              <w:rPr>
                <w:b/>
              </w:rPr>
            </w:pPr>
            <w:r>
              <w:fldChar w:fldCharType="begin">
                <w:ffData>
                  <w:name w:val="Text5"/>
                  <w:enabled/>
                  <w:calcOnExit w:val="0"/>
                  <w:textInput>
                    <w:default w:val="Tex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Text</w:t>
            </w:r>
            <w:r>
              <w:fldChar w:fldCharType="end"/>
            </w:r>
          </w:p>
        </w:tc>
      </w:tr>
      <w:tr w:rsidR="00033947" w:rsidTr="00033947">
        <w:trPr>
          <w:trHeight w:val="85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947" w:rsidRDefault="00033947">
            <w:pPr>
              <w:spacing w:before="120"/>
              <w:rPr>
                <w:b/>
              </w:rPr>
            </w:pPr>
            <w:r>
              <w:rPr>
                <w:b/>
              </w:rPr>
              <w:t>Besonderheiten: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947" w:rsidRDefault="00033947">
            <w:pPr>
              <w:widowControl w:val="0"/>
              <w:suppressAutoHyphens/>
              <w:spacing w:before="120"/>
              <w:rPr>
                <w:b/>
              </w:rPr>
            </w:pPr>
            <w:r>
              <w:fldChar w:fldCharType="begin">
                <w:ffData>
                  <w:name w:val="Text5"/>
                  <w:enabled/>
                  <w:calcOnExit w:val="0"/>
                  <w:textInput>
                    <w:default w:val="Tex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Text</w:t>
            </w:r>
            <w:r>
              <w:fldChar w:fldCharType="end"/>
            </w:r>
          </w:p>
        </w:tc>
      </w:tr>
      <w:tr w:rsidR="00033947" w:rsidTr="00033947">
        <w:trPr>
          <w:trHeight w:val="4172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947" w:rsidRDefault="00033947">
            <w:pPr>
              <w:spacing w:before="120" w:after="120"/>
              <w:rPr>
                <w:b/>
              </w:rPr>
            </w:pPr>
            <w:r>
              <w:rPr>
                <w:b/>
              </w:rPr>
              <w:t>Stellungnahme:</w:t>
            </w:r>
          </w:p>
          <w:p w:rsidR="00033947" w:rsidRDefault="00033947">
            <w:pPr>
              <w:widowControl w:val="0"/>
              <w:suppressAutoHyphens/>
              <w:rPr>
                <w:b/>
              </w:rPr>
            </w:pPr>
            <w:r>
              <w:fldChar w:fldCharType="begin">
                <w:ffData>
                  <w:name w:val="Text5"/>
                  <w:enabled/>
                  <w:calcOnExit w:val="0"/>
                  <w:textInput>
                    <w:default w:val="Text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Text</w:t>
            </w:r>
            <w:r>
              <w:fldChar w:fldCharType="end"/>
            </w:r>
          </w:p>
        </w:tc>
      </w:tr>
      <w:tr w:rsidR="00033947" w:rsidTr="00033947">
        <w:trPr>
          <w:trHeight w:val="763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947" w:rsidRDefault="00033947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Note: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sehr gut (1,0)"/>
                    <w:listEntry w:val="sehr gut (1,3)"/>
                    <w:listEntry w:val="gut (1,7)"/>
                    <w:listEntry w:val="gut (2,0)"/>
                    <w:listEntry w:val="gut (2,3)"/>
                    <w:listEntry w:val="befriedigend (2,7)"/>
                    <w:listEntry w:val="befriedigend (3,0)"/>
                    <w:listEntry w:val="befriedigend (3,3)"/>
                    <w:listEntry w:val="ausreichend (3,7)"/>
                    <w:listEntry w:val="ausreichend (4,0)"/>
                    <w:listEntry w:val="nicht ausreichend (5,0)"/>
                  </w:ddList>
                </w:ffData>
              </w:fldChar>
            </w:r>
            <w:bookmarkStart w:id="6" w:name="Dropdown2"/>
            <w:r>
              <w:rPr>
                <w:b/>
                <w:sz w:val="24"/>
              </w:rPr>
              <w:instrText xml:space="preserve"> FORMDROPDOWN </w:instrText>
            </w:r>
            <w:r w:rsidR="007A079D">
              <w:rPr>
                <w:b/>
                <w:sz w:val="24"/>
              </w:rPr>
            </w:r>
            <w:r w:rsidR="007A079D">
              <w:rPr>
                <w:b/>
                <w:sz w:val="24"/>
              </w:rPr>
              <w:fldChar w:fldCharType="separate"/>
            </w:r>
            <w:r>
              <w:fldChar w:fldCharType="end"/>
            </w:r>
            <w:bookmarkEnd w:id="6"/>
            <w:r>
              <w:rPr>
                <w:b/>
                <w:sz w:val="24"/>
              </w:rPr>
              <w:tab/>
            </w:r>
          </w:p>
        </w:tc>
      </w:tr>
    </w:tbl>
    <w:p w:rsidR="00033947" w:rsidRDefault="00033947" w:rsidP="00033947">
      <w:pPr>
        <w:tabs>
          <w:tab w:val="left" w:pos="4820"/>
        </w:tabs>
        <w:rPr>
          <w:sz w:val="22"/>
          <w:szCs w:val="28"/>
        </w:rPr>
      </w:pPr>
    </w:p>
    <w:p w:rsidR="00033947" w:rsidRPr="00033947" w:rsidRDefault="00033947" w:rsidP="00033947">
      <w:pPr>
        <w:tabs>
          <w:tab w:val="left" w:pos="4820"/>
        </w:tabs>
      </w:pPr>
      <w:r w:rsidRPr="00033947">
        <w:t>Bielefeld, den ………………</w:t>
      </w:r>
      <w:r w:rsidRPr="00033947">
        <w:tab/>
      </w:r>
      <w:r w:rsidRPr="00033947">
        <w:tab/>
      </w:r>
      <w:r w:rsidRPr="00033947">
        <w:tab/>
      </w:r>
      <w:r w:rsidRPr="00033947">
        <w:tab/>
        <w:t>………………………..………………</w:t>
      </w:r>
    </w:p>
    <w:p w:rsidR="00033947" w:rsidRPr="00033947" w:rsidRDefault="00033947" w:rsidP="00033947">
      <w:pPr>
        <w:tabs>
          <w:tab w:val="left" w:pos="4820"/>
        </w:tabs>
      </w:pPr>
      <w:r w:rsidRPr="00033947">
        <w:tab/>
      </w:r>
      <w:r w:rsidRPr="00033947">
        <w:tab/>
      </w:r>
      <w:r w:rsidRPr="00033947">
        <w:tab/>
      </w:r>
      <w:r w:rsidRPr="00033947">
        <w:tab/>
        <w:t>Unterschrift Gutachter/in</w:t>
      </w:r>
    </w:p>
    <w:p w:rsidR="00033947" w:rsidRDefault="00033947" w:rsidP="00033947">
      <w:pPr>
        <w:tabs>
          <w:tab w:val="left" w:pos="4820"/>
        </w:tabs>
        <w:rPr>
          <w:sz w:val="22"/>
          <w:szCs w:val="28"/>
        </w:rPr>
      </w:pPr>
    </w:p>
    <w:sectPr w:rsidR="00033947" w:rsidSect="00033947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720" w:right="720" w:bottom="720" w:left="720" w:header="2410" w:footer="44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079D" w:rsidRDefault="007A079D" w:rsidP="00567C22">
      <w:pPr>
        <w:spacing w:line="240" w:lineRule="auto"/>
      </w:pPr>
      <w:r>
        <w:separator/>
      </w:r>
    </w:p>
  </w:endnote>
  <w:endnote w:type="continuationSeparator" w:id="0">
    <w:p w:rsidR="007A079D" w:rsidRDefault="007A079D" w:rsidP="00567C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307C" w:rsidRDefault="006B2BC0">
    <w:pPr>
      <w:pStyle w:val="Fuzeile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8480" behindDoc="0" locked="1" layoutInCell="1" allowOverlap="1" wp14:anchorId="2F071C4B" wp14:editId="5A336630">
              <wp:simplePos x="0" y="0"/>
              <wp:positionH relativeFrom="page">
                <wp:posOffset>5656580</wp:posOffset>
              </wp:positionH>
              <wp:positionV relativeFrom="page">
                <wp:posOffset>9909810</wp:posOffset>
              </wp:positionV>
              <wp:extent cx="1573200" cy="381600"/>
              <wp:effectExtent l="0" t="0" r="8255" b="0"/>
              <wp:wrapNone/>
              <wp:docPr id="65" name="Textfeld 6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73200" cy="381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6B2BC0" w:rsidRPr="006B2BC0" w:rsidRDefault="006B2BC0">
                          <w:pPr>
                            <w:rPr>
                              <w:b/>
                              <w:sz w:val="40"/>
                              <w:szCs w:val="40"/>
                            </w:rPr>
                          </w:pPr>
                          <w:r>
                            <w:rPr>
                              <w:b/>
                              <w:sz w:val="40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40"/>
                              <w:szCs w:val="40"/>
                            </w:rPr>
                            <w:instrText xml:space="preserve"> PAGE  \# "00" \* Arabic  \* MERGEFORMAT </w:instrText>
                          </w:r>
                          <w:r>
                            <w:rPr>
                              <w:b/>
                              <w:sz w:val="40"/>
                              <w:szCs w:val="40"/>
                            </w:rPr>
                            <w:fldChar w:fldCharType="separate"/>
                          </w:r>
                          <w:r w:rsidR="00033947">
                            <w:rPr>
                              <w:b/>
                              <w:noProof/>
                              <w:sz w:val="40"/>
                              <w:szCs w:val="40"/>
                            </w:rPr>
                            <w:t>2</w:t>
                          </w:r>
                          <w:r>
                            <w:rPr>
                              <w:b/>
                              <w:sz w:val="40"/>
                              <w:szCs w:val="40"/>
                            </w:rPr>
                            <w:fldChar w:fldCharType="end"/>
                          </w:r>
                          <w:r w:rsidRPr="006B2BC0">
                            <w:rPr>
                              <w:b/>
                              <w:sz w:val="40"/>
                              <w:szCs w:val="40"/>
                            </w:rPr>
                            <w:t>/</w:t>
                          </w:r>
                          <w:r>
                            <w:rPr>
                              <w:b/>
                              <w:sz w:val="40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40"/>
                              <w:szCs w:val="40"/>
                            </w:rPr>
                            <w:instrText xml:space="preserve"> NUMPAGES  \# "00" \* Arabic  \* MERGEFORMAT </w:instrText>
                          </w:r>
                          <w:r>
                            <w:rPr>
                              <w:b/>
                              <w:sz w:val="40"/>
                              <w:szCs w:val="40"/>
                            </w:rPr>
                            <w:fldChar w:fldCharType="separate"/>
                          </w:r>
                          <w:r w:rsidR="00033947">
                            <w:rPr>
                              <w:b/>
                              <w:noProof/>
                              <w:sz w:val="40"/>
                              <w:szCs w:val="40"/>
                            </w:rPr>
                            <w:t>2</w:t>
                          </w:r>
                          <w:r>
                            <w:rPr>
                              <w:b/>
                              <w:sz w:val="4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071C4B" id="_x0000_t202" coordsize="21600,21600" o:spt="202" path="m,l,21600r21600,l21600,xe">
              <v:stroke joinstyle="miter"/>
              <v:path gradientshapeok="t" o:connecttype="rect"/>
            </v:shapetype>
            <v:shape id="Textfeld 65" o:spid="_x0000_s1026" type="#_x0000_t202" style="position:absolute;margin-left:445.4pt;margin-top:780.3pt;width:123.85pt;height:30.0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" filled="f" stroked="f" strokeweight=".5pt">
              <v:textbox inset="0,0,0,0">
                <w:txbxContent>
                  <w:p w:rsidR="006B2BC0" w:rsidRPr="006B2BC0" w:rsidRDefault="006B2BC0">
                    <w:pPr>
                      <w:rPr>
                        <w:b/>
                        <w:sz w:val="40"/>
                        <w:szCs w:val="40"/>
                      </w:rPr>
                    </w:pPr>
                    <w:r>
                      <w:rPr>
                        <w:b/>
                        <w:sz w:val="40"/>
                        <w:szCs w:val="40"/>
                      </w:rPr>
                      <w:fldChar w:fldCharType="begin"/>
                    </w:r>
                    <w:r>
                      <w:rPr>
                        <w:b/>
                        <w:sz w:val="40"/>
                        <w:szCs w:val="40"/>
                      </w:rPr>
                      <w:instrText xml:space="preserve"> PAGE  \# "00" \* Arabic  \* MERGEFORMAT </w:instrText>
                    </w:r>
                    <w:r>
                      <w:rPr>
                        <w:b/>
                        <w:sz w:val="40"/>
                        <w:szCs w:val="40"/>
                      </w:rPr>
                      <w:fldChar w:fldCharType="separate"/>
                    </w:r>
                    <w:r w:rsidR="00033947">
                      <w:rPr>
                        <w:b/>
                        <w:noProof/>
                        <w:sz w:val="40"/>
                        <w:szCs w:val="40"/>
                      </w:rPr>
                      <w:t>2</w:t>
                    </w:r>
                    <w:r>
                      <w:rPr>
                        <w:b/>
                        <w:sz w:val="40"/>
                        <w:szCs w:val="40"/>
                      </w:rPr>
                      <w:fldChar w:fldCharType="end"/>
                    </w:r>
                    <w:r w:rsidRPr="006B2BC0">
                      <w:rPr>
                        <w:b/>
                        <w:sz w:val="40"/>
                        <w:szCs w:val="40"/>
                      </w:rPr>
                      <w:t>/</w:t>
                    </w:r>
                    <w:r>
                      <w:rPr>
                        <w:b/>
                        <w:sz w:val="40"/>
                        <w:szCs w:val="40"/>
                      </w:rPr>
                      <w:fldChar w:fldCharType="begin"/>
                    </w:r>
                    <w:r>
                      <w:rPr>
                        <w:b/>
                        <w:sz w:val="40"/>
                        <w:szCs w:val="40"/>
                      </w:rPr>
                      <w:instrText xml:space="preserve"> NUMPAGES  \# "00" \* Arabic  \* MERGEFORMAT </w:instrText>
                    </w:r>
                    <w:r>
                      <w:rPr>
                        <w:b/>
                        <w:sz w:val="40"/>
                        <w:szCs w:val="40"/>
                      </w:rPr>
                      <w:fldChar w:fldCharType="separate"/>
                    </w:r>
                    <w:r w:rsidR="00033947">
                      <w:rPr>
                        <w:b/>
                        <w:noProof/>
                        <w:sz w:val="40"/>
                        <w:szCs w:val="40"/>
                      </w:rPr>
                      <w:t>2</w:t>
                    </w:r>
                    <w:r>
                      <w:rPr>
                        <w:b/>
                        <w:sz w:val="4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67456" behindDoc="0" locked="1" layoutInCell="1" allowOverlap="1" wp14:anchorId="125F6400" wp14:editId="0D51C927">
              <wp:simplePos x="0" y="0"/>
              <wp:positionH relativeFrom="page">
                <wp:posOffset>496570</wp:posOffset>
              </wp:positionH>
              <wp:positionV relativeFrom="page">
                <wp:posOffset>3733800</wp:posOffset>
              </wp:positionV>
              <wp:extent cx="39600" cy="3826800"/>
              <wp:effectExtent l="19050" t="57150" r="55880" b="40640"/>
              <wp:wrapNone/>
              <wp:docPr id="64" name="Gruppieren 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9600" cy="3826800"/>
                        <a:chOff x="0" y="0"/>
                        <a:chExt cx="39370" cy="3825603"/>
                      </a:xfrm>
                      <a:solidFill>
                        <a:srgbClr val="558CA0"/>
                      </a:solidFill>
                    </wpg:grpSpPr>
                    <wps:wsp>
                      <wps:cNvPr id="57" name="Gleichschenkliges Dreieck 57"/>
                      <wps:cNvSpPr/>
                      <wps:spPr>
                        <a:xfrm rot="16200000">
                          <a:off x="-23495" y="3762738"/>
                          <a:ext cx="86360" cy="39370"/>
                        </a:xfrm>
                        <a:prstGeom prst="triangle">
                          <a:avLst/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" name="Gleichschenkliges Dreieck 62"/>
                      <wps:cNvSpPr/>
                      <wps:spPr>
                        <a:xfrm rot="16200000">
                          <a:off x="-23495" y="23495"/>
                          <a:ext cx="86360" cy="39370"/>
                        </a:xfrm>
                        <a:prstGeom prst="triangle">
                          <a:avLst/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3" name="Gleichschenkliges Dreieck 63"/>
                      <wps:cNvSpPr/>
                      <wps:spPr>
                        <a:xfrm rot="16200000">
                          <a:off x="-23495" y="1591038"/>
                          <a:ext cx="86360" cy="39370"/>
                        </a:xfrm>
                        <a:prstGeom prst="triangle">
                          <a:avLst/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A8D549F" id="Gruppieren 64" o:spid="_x0000_s1026" style="position:absolute;margin-left:39.1pt;margin-top:294pt;width:3.1pt;height:301.3pt;z-index:251667456;mso-position-horizontal-relative:page;mso-position-vertical-relative:page;mso-width-relative:margin;mso-height-relative:margin" coordsize="393,38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"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Gleichschenkliges Dreieck 57" o:spid="_x0000_s1027" type="#_x0000_t5" style="position:absolute;left:-235;top:37627;width:864;height:39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ILaMIA&#10;AADbAAAADwAAAGRycy9kb3ducmV2LnhtbESPQYvCMBSE78L+h/AWvGm6irpUo8jCgl4Uq8geH82z&#10;Kdu8lCbV+u+NIHgcZuYbZrHqbCWu1PjSsYKvYQKCOHe65ELB6fg7+AbhA7LGyjEpuJOH1fKjt8BU&#10;uxsf6JqFQkQI+xQVmBDqVEqfG7Loh64mjt7FNRZDlE0hdYO3CLeVHCXJVFosOS4YrOnHUP6ftVbB&#10;ls7Tv/3MtgFH1aFb73djs2mV6n926zmIQF14h1/tjVYwmcHzS/w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YgtowgAAANsAAAAPAAAAAAAAAAAAAAAAAJgCAABkcnMvZG93&#10;bnJldi54bWxQSwUGAAAAAAQABAD1AAAAhwMAAAAA&#10;" filled="f" stroked="f" strokeweight="2pt"/>
              <v:shape id="Gleichschenkliges Dreieck 62" o:spid="_x0000_s1028" type="#_x0000_t5" style="position:absolute;left:-235;top:235;width:863;height:39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liTcMA&#10;AADbAAAADwAAAGRycy9kb3ducmV2LnhtbESPzWrDMBCE74W8g9hAb41cF9ziRgkhEEgvMU5KyHGx&#10;tpaptTKW/NO3jwqFHoeZ+YZZb2fbipF63zhW8LxKQBBXTjdcK/i8HJ7eQPiArLF1TAp+yMN2s3hY&#10;Y67dxCWN51CLCGGfowITQpdL6StDFv3KdcTR+3K9xRBlX0vd4xThtpVpkmTSYsNxwWBHe0PV93mw&#10;Cj7omt2KVzsETNty3hWnF3MclHpczrt3EIHm8B/+ax+1giyF3y/xB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3liTcMAAADbAAAADwAAAAAAAAAAAAAAAACYAgAAZHJzL2Rv&#10;d25yZXYueG1sUEsFBgAAAAAEAAQA9QAAAIgDAAAAAA==&#10;" filled="f" stroked="f" strokeweight="2pt"/>
              <v:shape id="Gleichschenkliges Dreieck 63" o:spid="_x0000_s1029" type="#_x0000_t5" style="position:absolute;left:-235;top:15910;width:864;height:39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XH1sQA&#10;AADbAAAADwAAAGRycy9kb3ducmV2LnhtbESPwWrDMBBE74H+g9hCb7HcGNziRgmhEEguNXZC6XGx&#10;NpaJtTKWnLh/XxUKPQ4z84ZZb2fbixuNvnOs4DlJQRA3TnfcKjif9stXED4ga+wdk4Jv8rDdPCzW&#10;WGh354pudWhFhLAvUIEJYSik9I0hiz5xA3H0Lm60GKIcW6lHvEe47eUqTXNpseO4YHCgd0PNtZ6s&#10;giN95l/li50Crvpq3pUfmTlMSj09zrs3EIHm8B/+ax+0gjyD3y/xB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1x9bEAAAA2wAAAA8AAAAAAAAAAAAAAAAAmAIAAGRycy9k&#10;b3ducmV2LnhtbFBLBQYAAAAABAAEAPUAAACJAwAAAAA=&#10;" filled="f" stroked="f" strokeweight="2pt"/>
              <w10:wrap anchorx="page" anchory="page"/>
              <w10:anchorlock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BC0" w:rsidRDefault="006B2BC0" w:rsidP="006B2BC0">
    <w:pPr>
      <w:pStyle w:val="Fuzeile"/>
    </w:pP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70528" behindDoc="0" locked="1" layoutInCell="1" allowOverlap="1" wp14:anchorId="6115563B" wp14:editId="7EE65E32">
              <wp:simplePos x="0" y="0"/>
              <wp:positionH relativeFrom="page">
                <wp:posOffset>496570</wp:posOffset>
              </wp:positionH>
              <wp:positionV relativeFrom="page">
                <wp:posOffset>3733800</wp:posOffset>
              </wp:positionV>
              <wp:extent cx="39600" cy="3826800"/>
              <wp:effectExtent l="19050" t="57150" r="55880" b="40640"/>
              <wp:wrapNone/>
              <wp:docPr id="67" name="Gruppieren 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9600" cy="3826800"/>
                        <a:chOff x="0" y="0"/>
                        <a:chExt cx="39370" cy="3825603"/>
                      </a:xfrm>
                      <a:solidFill>
                        <a:srgbClr val="558CA0"/>
                      </a:solidFill>
                    </wpg:grpSpPr>
                    <wps:wsp>
                      <wps:cNvPr id="68" name="Gleichschenkliges Dreieck 68"/>
                      <wps:cNvSpPr/>
                      <wps:spPr>
                        <a:xfrm rot="16200000">
                          <a:off x="-23495" y="3762738"/>
                          <a:ext cx="86360" cy="39370"/>
                        </a:xfrm>
                        <a:prstGeom prst="triangle">
                          <a:avLst/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9" name="Gleichschenkliges Dreieck 69"/>
                      <wps:cNvSpPr/>
                      <wps:spPr>
                        <a:xfrm rot="16200000">
                          <a:off x="-23495" y="23495"/>
                          <a:ext cx="86360" cy="39370"/>
                        </a:xfrm>
                        <a:prstGeom prst="triangle">
                          <a:avLst/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0" name="Gleichschenkliges Dreieck 70"/>
                      <wps:cNvSpPr/>
                      <wps:spPr>
                        <a:xfrm rot="16200000">
                          <a:off x="-23495" y="1591038"/>
                          <a:ext cx="86360" cy="39370"/>
                        </a:xfrm>
                        <a:prstGeom prst="triangle">
                          <a:avLst/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D07819F" id="Gruppieren 67" o:spid="_x0000_s1026" style="position:absolute;margin-left:39.1pt;margin-top:294pt;width:3.1pt;height:301.3pt;z-index:251670528;mso-position-horizontal-relative:page;mso-position-vertical-relative:page;mso-width-relative:margin;mso-height-relative:margin" coordsize="393,38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"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Gleichschenkliges Dreieck 68" o:spid="_x0000_s1027" type="#_x0000_t5" style="position:absolute;left:-235;top:37627;width:864;height:39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FVp8AA&#10;AADbAAAADwAAAGRycy9kb3ducmV2LnhtbERPy4rCMBTdD/gP4QruxtQKVTpGKcKAs1F8ILO8NHea&#10;Ms1NaVKtf28WgsvDea82g23EjTpfO1YwmyYgiEuna64UXM7fn0sQPiBrbByTggd52KxHHyvMtbvz&#10;kW6nUIkYwj5HBSaENpfSl4Ys+qlriSP35zqLIcKukrrDewy3jUyTJJMWa44NBlvaGir/T71V8EPX&#10;7PewsH3AtDkOxWE/N7teqcl4KL5ABBrCW/xy77SCLI6NX+IPkO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pFVp8AAAADbAAAADwAAAAAAAAAAAAAAAACYAgAAZHJzL2Rvd25y&#10;ZXYueG1sUEsFBgAAAAAEAAQA9QAAAIUDAAAAAA==&#10;" filled="f" stroked="f" strokeweight="2pt"/>
              <v:shape id="Gleichschenkliges Dreieck 69" o:spid="_x0000_s1028" type="#_x0000_t5" style="position:absolute;left:-235;top:235;width:863;height:39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3wPMQA&#10;AADbAAAADwAAAGRycy9kb3ducmV2LnhtbESPQWvCQBSE7wX/w/KE3pqNFtKauooIgl4akpbi8ZF9&#10;zQazb0N2o/HfdwuFHoeZ+YZZbyfbiSsNvnWsYJGkIIhrp1tuFHx+HJ5eQfiArLFzTAru5GG7mT2s&#10;MdfuxiVdq9CICGGfowITQp9L6WtDFn3ieuLofbvBYohyaKQe8BbhtpPLNM2kxZbjgsGe9obqSzVa&#10;BSf6ys7Fix0DLrty2hXvz+Y4KvU4n3ZvIAJN4T/81z5qBdkKfr/EH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d8DzEAAAA2wAAAA8AAAAAAAAAAAAAAAAAmAIAAGRycy9k&#10;b3ducmV2LnhtbFBLBQYAAAAABAAEAPUAAACJAwAAAAA=&#10;" filled="f" stroked="f" strokeweight="2pt"/>
              <v:shape id="Gleichschenkliges Dreieck 70" o:spid="_x0000_s1029" type="#_x0000_t5" style="position:absolute;left:-235;top:15910;width:864;height:39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7PfL4A&#10;AADbAAAADwAAAGRycy9kb3ducmV2LnhtbERPy4rCMBTdC/5DuII7m46CSscoIgi6UXwgLi/NnaZM&#10;c1OaVOvfm4Xg8nDei1VnK/GgxpeOFfwkKQji3OmSCwXXy3Y0B+EDssbKMSl4kYfVst9bYKbdk0/0&#10;OIdCxBD2GSowIdSZlD43ZNEnriaO3J9rLIYIm0LqBp8x3FZynKZTabHk2GCwpo2h/P/cWgV7uk3v&#10;x5ltA46rU7c+HiZm1yo1HHTrXxCBuvAVf9w7rWAW18cv8QfI5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0+z3y+AAAA2wAAAA8AAAAAAAAAAAAAAAAAmAIAAGRycy9kb3ducmV2&#10;LnhtbFBLBQYAAAAABAAEAPUAAACDAwAAAAA=&#10;" filled="f" stroked="f" strokeweight="2pt"/>
              <w10:wrap anchorx="page" anchory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079D" w:rsidRDefault="007A079D" w:rsidP="00567C22">
      <w:pPr>
        <w:spacing w:line="240" w:lineRule="auto"/>
      </w:pPr>
      <w:r>
        <w:separator/>
      </w:r>
    </w:p>
  </w:footnote>
  <w:footnote w:type="continuationSeparator" w:id="0">
    <w:p w:rsidR="007A079D" w:rsidRDefault="007A079D" w:rsidP="00567C2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6219" w:rsidRDefault="00D567A1" w:rsidP="00A16219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79744" behindDoc="0" locked="0" layoutInCell="1" allowOverlap="1" wp14:anchorId="104AF766" wp14:editId="436EF2B7">
          <wp:simplePos x="0" y="0"/>
          <wp:positionH relativeFrom="page">
            <wp:posOffset>831850</wp:posOffset>
          </wp:positionH>
          <wp:positionV relativeFrom="page">
            <wp:posOffset>219710</wp:posOffset>
          </wp:positionV>
          <wp:extent cx="3182400" cy="1836000"/>
          <wp:effectExtent l="0" t="0" r="0" b="0"/>
          <wp:wrapNone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Logos-15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82400" cy="183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7C22" w:rsidRDefault="00D567A1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77696" behindDoc="0" locked="0" layoutInCell="1" allowOverlap="1" wp14:anchorId="0465F5D4" wp14:editId="126227A2">
          <wp:simplePos x="0" y="0"/>
          <wp:positionH relativeFrom="page">
            <wp:posOffset>831850</wp:posOffset>
          </wp:positionH>
          <wp:positionV relativeFrom="page">
            <wp:posOffset>219710</wp:posOffset>
          </wp:positionV>
          <wp:extent cx="3182400" cy="1836000"/>
          <wp:effectExtent l="0" t="0" r="0" b="0"/>
          <wp:wrapNone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Logos-15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82400" cy="183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ocumentProtection w:edit="forms" w:enforcement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AF8"/>
    <w:rsid w:val="00022FC9"/>
    <w:rsid w:val="00033947"/>
    <w:rsid w:val="001B17BE"/>
    <w:rsid w:val="001F2249"/>
    <w:rsid w:val="002255A8"/>
    <w:rsid w:val="0029298C"/>
    <w:rsid w:val="00297AF8"/>
    <w:rsid w:val="003039C2"/>
    <w:rsid w:val="00322693"/>
    <w:rsid w:val="0035104A"/>
    <w:rsid w:val="003F4C80"/>
    <w:rsid w:val="004837BB"/>
    <w:rsid w:val="00567C22"/>
    <w:rsid w:val="005B1E5F"/>
    <w:rsid w:val="005B2D8B"/>
    <w:rsid w:val="0062307C"/>
    <w:rsid w:val="00694F9A"/>
    <w:rsid w:val="00697F16"/>
    <w:rsid w:val="006B2BC0"/>
    <w:rsid w:val="007A079D"/>
    <w:rsid w:val="007E6932"/>
    <w:rsid w:val="007F3044"/>
    <w:rsid w:val="00887F49"/>
    <w:rsid w:val="008C7588"/>
    <w:rsid w:val="008D5CCD"/>
    <w:rsid w:val="00925FE9"/>
    <w:rsid w:val="009E47D6"/>
    <w:rsid w:val="00A16219"/>
    <w:rsid w:val="00A443C5"/>
    <w:rsid w:val="00A80BC1"/>
    <w:rsid w:val="00C856A0"/>
    <w:rsid w:val="00CB1B47"/>
    <w:rsid w:val="00CC08F0"/>
    <w:rsid w:val="00CF1FFC"/>
    <w:rsid w:val="00D214CD"/>
    <w:rsid w:val="00D27621"/>
    <w:rsid w:val="00D33EEC"/>
    <w:rsid w:val="00D567A1"/>
    <w:rsid w:val="00D571CC"/>
    <w:rsid w:val="00D651E5"/>
    <w:rsid w:val="00D65224"/>
    <w:rsid w:val="00DB7A2C"/>
    <w:rsid w:val="00E13752"/>
    <w:rsid w:val="00EC3F3D"/>
    <w:rsid w:val="00EF6FDB"/>
    <w:rsid w:val="00F10E0C"/>
    <w:rsid w:val="00F12477"/>
    <w:rsid w:val="00F72BA7"/>
    <w:rsid w:val="00FB61FF"/>
    <w:rsid w:val="00FF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BE10CF9-8B77-483B-9986-E31292C7F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autoRedefine/>
    <w:qFormat/>
    <w:rsid w:val="00D27621"/>
    <w:pPr>
      <w:spacing w:after="0" w:line="240" w:lineRule="atLeast"/>
    </w:pPr>
    <w:rPr>
      <w:rFonts w:ascii="Arial" w:eastAsia="Times New Roman" w:hAnsi="Arial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67C22"/>
    <w:pPr>
      <w:tabs>
        <w:tab w:val="center" w:pos="4536"/>
        <w:tab w:val="right" w:pos="9072"/>
      </w:tabs>
      <w:spacing w:line="240" w:lineRule="auto"/>
    </w:pPr>
    <w:rPr>
      <w:rFonts w:asciiTheme="minorHAnsi" w:eastAsiaTheme="minorHAnsi" w:hAnsiTheme="minorHAnsi" w:cstheme="minorBidi"/>
      <w:spacing w:val="-2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567C22"/>
  </w:style>
  <w:style w:type="paragraph" w:styleId="Fuzeile">
    <w:name w:val="footer"/>
    <w:basedOn w:val="Standard"/>
    <w:link w:val="FuzeileZchn"/>
    <w:uiPriority w:val="99"/>
    <w:unhideWhenUsed/>
    <w:rsid w:val="006B2BC0"/>
    <w:pPr>
      <w:tabs>
        <w:tab w:val="center" w:pos="4536"/>
        <w:tab w:val="right" w:pos="9072"/>
      </w:tabs>
      <w:spacing w:line="182" w:lineRule="atLeast"/>
    </w:pPr>
    <w:rPr>
      <w:rFonts w:asciiTheme="minorHAnsi" w:eastAsiaTheme="minorHAnsi" w:hAnsiTheme="minorHAnsi" w:cstheme="minorBidi"/>
      <w:spacing w:val="-2"/>
      <w:sz w:val="14"/>
      <w:szCs w:val="22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6B2BC0"/>
    <w:rPr>
      <w:sz w:val="14"/>
    </w:rPr>
  </w:style>
  <w:style w:type="table" w:styleId="Tabellenraster">
    <w:name w:val="Table Grid"/>
    <w:basedOn w:val="NormaleTabelle"/>
    <w:rsid w:val="006B2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fo">
    <w:name w:val="Info"/>
    <w:basedOn w:val="Standard"/>
    <w:qFormat/>
    <w:rsid w:val="006B2BC0"/>
    <w:pPr>
      <w:spacing w:line="182" w:lineRule="exact"/>
    </w:pPr>
    <w:rPr>
      <w:rFonts w:asciiTheme="minorHAnsi" w:eastAsiaTheme="minorHAnsi" w:hAnsiTheme="minorHAnsi" w:cstheme="minorBidi"/>
      <w:spacing w:val="-2"/>
      <w:sz w:val="14"/>
      <w:szCs w:val="22"/>
      <w:lang w:eastAsia="en-US"/>
    </w:rPr>
  </w:style>
  <w:style w:type="paragraph" w:styleId="Titel">
    <w:name w:val="Title"/>
    <w:basedOn w:val="Standard"/>
    <w:link w:val="TitelZchn"/>
    <w:uiPriority w:val="10"/>
    <w:qFormat/>
    <w:rsid w:val="00FB61FF"/>
    <w:pPr>
      <w:spacing w:line="480" w:lineRule="atLeast"/>
      <w:contextualSpacing/>
    </w:pPr>
    <w:rPr>
      <w:rFonts w:asciiTheme="minorHAnsi" w:eastAsiaTheme="minorHAnsi" w:hAnsiTheme="minorHAnsi" w:cstheme="minorBidi"/>
      <w:b/>
      <w:spacing w:val="-2"/>
      <w:sz w:val="40"/>
      <w:szCs w:val="40"/>
      <w:lang w:eastAsia="en-US"/>
    </w:rPr>
  </w:style>
  <w:style w:type="character" w:customStyle="1" w:styleId="TitelZchn">
    <w:name w:val="Titel Zchn"/>
    <w:basedOn w:val="Absatz-Standardschriftart"/>
    <w:link w:val="Titel"/>
    <w:uiPriority w:val="10"/>
    <w:rsid w:val="00FB61FF"/>
    <w:rPr>
      <w:b/>
      <w:spacing w:val="-2"/>
      <w:sz w:val="40"/>
      <w:szCs w:val="40"/>
    </w:rPr>
  </w:style>
  <w:style w:type="paragraph" w:customStyle="1" w:styleId="Datumszeile">
    <w:name w:val="Datumszeile"/>
    <w:basedOn w:val="Standard"/>
    <w:qFormat/>
    <w:rsid w:val="00FF0EEF"/>
    <w:pPr>
      <w:spacing w:before="60"/>
      <w:contextualSpacing/>
    </w:pPr>
    <w:rPr>
      <w:rFonts w:asciiTheme="minorHAnsi" w:eastAsiaTheme="minorHAnsi" w:hAnsiTheme="minorHAnsi" w:cstheme="minorBidi"/>
      <w:spacing w:val="-2"/>
      <w:szCs w:val="22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697F16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1B4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1B47"/>
    <w:rPr>
      <w:rFonts w:ascii="Segoe UI" w:hAnsi="Segoe UI" w:cs="Segoe UI"/>
      <w:spacing w:val="-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81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06_Dekanat\06.17._Neues%20Corporate%20Design\Vorlagen\Briefe\UBF_Brief_deutsch_TechFak.dotx" TargetMode="External"/></Relationships>
</file>

<file path=word/theme/theme1.xml><?xml version="1.0" encoding="utf-8"?>
<a:theme xmlns:a="http://schemas.openxmlformats.org/drawingml/2006/main" name="Larissa">
  <a:themeElements>
    <a:clrScheme name="Benutzerdefiniert 125">
      <a:dk1>
        <a:sysClr val="windowText" lastClr="000000"/>
      </a:dk1>
      <a:lt1>
        <a:sysClr val="window" lastClr="FFFFFF"/>
      </a:lt1>
      <a:dk2>
        <a:srgbClr val="7F7F7F"/>
      </a:dk2>
      <a:lt2>
        <a:srgbClr val="F2F2F2"/>
      </a:lt2>
      <a:accent1>
        <a:srgbClr val="000000"/>
      </a:accent1>
      <a:accent2>
        <a:srgbClr val="7F7F7F"/>
      </a:accent2>
      <a:accent3>
        <a:srgbClr val="A5A5A5"/>
      </a:accent3>
      <a:accent4>
        <a:srgbClr val="BFBFBF"/>
      </a:accent4>
      <a:accent5>
        <a:srgbClr val="D8D8D8"/>
      </a:accent5>
      <a:accent6>
        <a:srgbClr val="F2F2F2"/>
      </a:accent6>
      <a:hlink>
        <a:srgbClr val="000000"/>
      </a:hlink>
      <a:folHlink>
        <a:srgbClr val="000000"/>
      </a:folHlink>
    </a:clrScheme>
    <a:fontScheme name="_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custClrLst>
    <a:custClr name="Fakultät für Biologie">
      <a:srgbClr val="92B168"/>
    </a:custClr>
    <a:custClr name="Fakultät für Chemie">
      <a:srgbClr val="A08CAA"/>
    </a:custClr>
    <a:custClr name="Fakultät für Erziehungswissenschaft">
      <a:srgbClr val="F08C50"/>
    </a:custClr>
    <a:custClr name="Fakultät für Geschichtswissenschaft, Philosophie und Theologie">
      <a:srgbClr val="7DB4BE"/>
    </a:custClr>
    <a:custClr name="Fakultät für Gesundheitswissenschaften">
      <a:srgbClr val="DC5A5A"/>
    </a:custClr>
    <a:custClr name="Fakultät für Linguistik und Literaturwissenschaft">
      <a:srgbClr val="8FA3B9"/>
    </a:custClr>
    <a:custClr name="Fakultät für Mathematik">
      <a:srgbClr val="DCAA41"/>
    </a:custClr>
    <a:custClr name="Medizinische Fakultät">
      <a:srgbClr val="145F7D"/>
    </a:custClr>
    <a:custClr name="Fakultät für Physik">
      <a:srgbClr val="649696"/>
    </a:custClr>
    <a:custClr name="Fakultät für Rechtswissenschaft">
      <a:srgbClr val="8C8C96"/>
    </a:custClr>
    <a:custClr name="Fakultät für Psychologie und Sportwissenschaft">
      <a:srgbClr val="8C3250"/>
    </a:custClr>
    <a:custClr name="Fakultät für Soziologie">
      <a:srgbClr val="AF4B50"/>
    </a:custClr>
    <a:custClr name="Technische Fakultät">
      <a:srgbClr val="558CA0"/>
    </a:custClr>
    <a:custClr name="Fakultät für Wirtschaftswissenschaften">
      <a:srgbClr val="46506E"/>
    </a:custClr>
    <a:custClr name="Grün Print">
      <a:srgbClr val="008965"/>
    </a:custClr>
    <a:custClr name="Grün Digital">
      <a:srgbClr val="14F5B4"/>
    </a:custClr>
  </a:custClr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E978C-D946-42E2-AD87-379DD51FD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UBF_Brief_deutsch_TechFak</Template>
  <TotalTime>0</TotalTime>
  <Pages>1</Pages>
  <Words>88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Bielefeld</Company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kmueller39</dc:creator>
  <cp:keywords/>
  <dc:description/>
  <cp:lastModifiedBy>Krause, Daniela</cp:lastModifiedBy>
  <cp:revision>5</cp:revision>
  <cp:lastPrinted>2019-07-16T09:37:00Z</cp:lastPrinted>
  <dcterms:created xsi:type="dcterms:W3CDTF">2019-07-16T09:43:00Z</dcterms:created>
  <dcterms:modified xsi:type="dcterms:W3CDTF">2019-07-16T11:28:00Z</dcterms:modified>
</cp:coreProperties>
</file>